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FD7A04" w:rsidRPr="00325B71" w:rsidRDefault="00AD6B17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Выписка из протокола</w:t>
      </w:r>
    </w:p>
    <w:p w:rsidR="00016ACA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(далее - Комиссия) </w:t>
      </w:r>
      <w:r w:rsidR="00AD6B17">
        <w:rPr>
          <w:rFonts w:ascii="PT Astra Serif" w:hAnsi="PT Astra Serif"/>
          <w:sz w:val="26"/>
          <w:szCs w:val="26"/>
        </w:rPr>
        <w:t>от 2</w:t>
      </w:r>
      <w:r w:rsidR="003D5ED6">
        <w:rPr>
          <w:rFonts w:ascii="PT Astra Serif" w:hAnsi="PT Astra Serif"/>
          <w:sz w:val="26"/>
          <w:szCs w:val="26"/>
          <w:lang w:val="en-US"/>
        </w:rPr>
        <w:t>2</w:t>
      </w:r>
      <w:r w:rsidR="00AD6B17">
        <w:rPr>
          <w:rFonts w:ascii="PT Astra Serif" w:hAnsi="PT Astra Serif"/>
          <w:sz w:val="26"/>
          <w:szCs w:val="26"/>
        </w:rPr>
        <w:t>.12.202</w:t>
      </w:r>
      <w:r w:rsidR="003D5ED6">
        <w:rPr>
          <w:rFonts w:ascii="PT Astra Serif" w:hAnsi="PT Astra Serif"/>
          <w:sz w:val="26"/>
          <w:szCs w:val="26"/>
          <w:lang w:val="en-US"/>
        </w:rPr>
        <w:t>5</w:t>
      </w:r>
      <w:r w:rsidR="00AD6B17">
        <w:rPr>
          <w:rFonts w:ascii="PT Astra Serif" w:hAnsi="PT Astra Serif"/>
          <w:sz w:val="26"/>
          <w:szCs w:val="26"/>
        </w:rPr>
        <w:t xml:space="preserve"> № 4</w:t>
      </w:r>
    </w:p>
    <w:p w:rsidR="00FD7A04" w:rsidRDefault="00FD7A04" w:rsidP="00FD7A04">
      <w:pPr>
        <w:rPr>
          <w:rFonts w:ascii="PT Astra Serif" w:hAnsi="PT Astra Serif"/>
          <w:sz w:val="26"/>
          <w:szCs w:val="26"/>
        </w:rPr>
      </w:pPr>
    </w:p>
    <w:p w:rsidR="007040A6" w:rsidRPr="00AD6B17" w:rsidRDefault="00AD6B17" w:rsidP="00AD6B17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AD6B17">
        <w:rPr>
          <w:rFonts w:ascii="PT Astra Serif" w:hAnsi="PT Astra Serif"/>
          <w:sz w:val="26"/>
          <w:szCs w:val="26"/>
          <w:u w:val="single"/>
        </w:rPr>
        <w:t>Повестка дня заседания Комиссии:</w:t>
      </w:r>
    </w:p>
    <w:p w:rsidR="00F51219" w:rsidRDefault="00AD6B17" w:rsidP="00F51219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 w:rsidR="00FD7A04">
        <w:rPr>
          <w:rFonts w:ascii="PT Astra Serif" w:hAnsi="PT Astra Serif"/>
          <w:bCs/>
          <w:sz w:val="26"/>
          <w:szCs w:val="26"/>
        </w:rPr>
        <w:t>. </w:t>
      </w:r>
      <w:r w:rsidR="00F51219" w:rsidRPr="00F51219">
        <w:rPr>
          <w:rFonts w:ascii="PT Astra Serif" w:hAnsi="PT Astra Serif"/>
          <w:sz w:val="26"/>
          <w:szCs w:val="26"/>
        </w:rPr>
        <w:t>О реализации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</w:r>
      <w:r w:rsidR="00F51219">
        <w:rPr>
          <w:rFonts w:ascii="PT Astra Serif" w:hAnsi="PT Astra Serif"/>
          <w:sz w:val="26"/>
          <w:szCs w:val="26"/>
        </w:rPr>
        <w:t>.</w:t>
      </w:r>
    </w:p>
    <w:p w:rsidR="009477FD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</w:t>
      </w:r>
      <w:r w:rsidR="00E52FF1" w:rsidRPr="00E52FF1">
        <w:rPr>
          <w:rFonts w:ascii="PT Astra Serif" w:hAnsi="PT Astra Serif"/>
          <w:color w:val="000000" w:themeColor="text1"/>
          <w:sz w:val="26"/>
          <w:szCs w:val="26"/>
        </w:rPr>
        <w:t>Об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 w:rsidR="00E52FF1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3C4D7E" w:rsidRDefault="002C32D9" w:rsidP="003C4D7E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C4D7E">
        <w:rPr>
          <w:rFonts w:ascii="PT Astra Serif" w:hAnsi="PT Astra Serif"/>
          <w:sz w:val="26"/>
          <w:szCs w:val="26"/>
        </w:rPr>
        <w:t>. </w:t>
      </w:r>
      <w:r w:rsidR="003C4D7E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О выполнении мероприятий Плана противодействия коррупции в 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3C4D7E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квартале 202</w:t>
      </w:r>
      <w:r w:rsidR="003D5ED6" w:rsidRPr="003D5ED6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3C4D7E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3C4D7E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9477FD" w:rsidRDefault="002C32D9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D7A04">
        <w:rPr>
          <w:rFonts w:ascii="PT Astra Serif" w:hAnsi="PT Astra Serif"/>
          <w:sz w:val="26"/>
          <w:szCs w:val="26"/>
        </w:rPr>
        <w:t>.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 предупреждению и устранению причин, выявленных нарушений за </w:t>
      </w:r>
      <w:r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квартал 202</w:t>
      </w:r>
      <w:r w:rsidR="00B61D8B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9477FD" w:rsidRPr="009477FD">
        <w:rPr>
          <w:rFonts w:ascii="PT Astra Serif" w:hAnsi="PT Astra Serif"/>
          <w:color w:val="000000" w:themeColor="text1"/>
          <w:sz w:val="26"/>
          <w:szCs w:val="26"/>
        </w:rPr>
        <w:t xml:space="preserve"> года.</w:t>
      </w:r>
    </w:p>
    <w:p w:rsidR="008848D4" w:rsidRDefault="008848D4" w:rsidP="008848D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2C32D9">
        <w:rPr>
          <w:rFonts w:ascii="PT Astra Serif" w:hAnsi="PT Astra Serif"/>
          <w:color w:val="000000"/>
          <w:sz w:val="26"/>
          <w:szCs w:val="26"/>
        </w:rPr>
        <w:t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интересов.</w:t>
      </w:r>
    </w:p>
    <w:p w:rsidR="009477FD" w:rsidRDefault="008848D4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FD7A04">
        <w:rPr>
          <w:rFonts w:ascii="PT Astra Serif" w:hAnsi="PT Astra Serif"/>
          <w:sz w:val="26"/>
          <w:szCs w:val="26"/>
        </w:rPr>
        <w:t>. </w:t>
      </w:r>
      <w:r w:rsidR="002C32D9" w:rsidRPr="002C32D9">
        <w:rPr>
          <w:rFonts w:ascii="PT Astra Serif" w:hAnsi="PT Astra Serif"/>
          <w:color w:val="000000" w:themeColor="text1"/>
          <w:sz w:val="26"/>
          <w:szCs w:val="26"/>
        </w:rPr>
        <w:t>О результатах проведенного анализа деятельности Комиссии по соблюдению требований к 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во 2 полугодии 202</w:t>
      </w:r>
      <w:r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2C32D9" w:rsidRPr="002C32D9">
        <w:rPr>
          <w:rFonts w:ascii="PT Astra Serif" w:hAnsi="PT Astra Serif"/>
          <w:color w:val="000000" w:themeColor="text1"/>
          <w:sz w:val="26"/>
          <w:szCs w:val="26"/>
        </w:rPr>
        <w:t xml:space="preserve"> года</w:t>
      </w:r>
      <w:r w:rsidR="002C32D9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48D4" w:rsidRDefault="002C32D9" w:rsidP="00B658F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У</w:t>
      </w:r>
      <w:r w:rsidRPr="002C32D9">
        <w:rPr>
          <w:rFonts w:ascii="PT Astra Serif" w:hAnsi="PT Astra Serif"/>
          <w:color w:val="000000"/>
          <w:sz w:val="26"/>
          <w:szCs w:val="26"/>
        </w:rPr>
        <w:t>тверждени</w:t>
      </w:r>
      <w:r>
        <w:rPr>
          <w:rFonts w:ascii="PT Astra Serif" w:hAnsi="PT Astra Serif"/>
          <w:color w:val="000000"/>
          <w:sz w:val="26"/>
          <w:szCs w:val="26"/>
        </w:rPr>
        <w:t>е</w:t>
      </w:r>
      <w:r w:rsidRPr="002C32D9">
        <w:rPr>
          <w:rFonts w:ascii="PT Astra Serif" w:hAnsi="PT Astra Serif"/>
          <w:color w:val="000000"/>
          <w:sz w:val="26"/>
          <w:szCs w:val="26"/>
        </w:rPr>
        <w:t xml:space="preserve"> плана </w:t>
      </w:r>
      <w:r w:rsidR="008848D4">
        <w:rPr>
          <w:rFonts w:ascii="PT Astra Serif" w:hAnsi="PT Astra Serif"/>
          <w:color w:val="000000"/>
          <w:sz w:val="26"/>
          <w:szCs w:val="26"/>
        </w:rPr>
        <w:t>заседаний</w:t>
      </w:r>
      <w:r w:rsidRPr="002C32D9">
        <w:rPr>
          <w:rFonts w:ascii="PT Astra Serif" w:hAnsi="PT Astra Serif"/>
          <w:color w:val="000000"/>
          <w:sz w:val="26"/>
          <w:szCs w:val="26"/>
        </w:rPr>
        <w:t xml:space="preserve"> Комиссии </w:t>
      </w:r>
      <w:r w:rsidR="008848D4">
        <w:rPr>
          <w:rFonts w:ascii="PT Astra Serif" w:hAnsi="PT Astra Serif"/>
          <w:color w:val="000000"/>
          <w:sz w:val="26"/>
          <w:szCs w:val="26"/>
        </w:rPr>
        <w:t>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 на 2026 год.</w:t>
      </w:r>
    </w:p>
    <w:p w:rsid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Комиссия РЕШИЛА: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1.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первому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 xml:space="preserve">2. По </w:t>
      </w:r>
      <w:r w:rsidR="00F81AAA">
        <w:rPr>
          <w:rFonts w:ascii="PT Astra Serif" w:hAnsi="PT Astra Serif"/>
          <w:sz w:val="26"/>
          <w:szCs w:val="26"/>
          <w:u w:val="single"/>
        </w:rPr>
        <w:t>второму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3. По третьему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4.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четвертому вопросу: принять информацию к сведению.</w:t>
      </w:r>
    </w:p>
    <w:p w:rsidR="005A6D39" w:rsidRPr="005A6D39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5.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>По пятому вопросу: принять информацию к сведению.</w:t>
      </w:r>
    </w:p>
    <w:p w:rsidR="009155BD" w:rsidRDefault="005A6D39" w:rsidP="005A6D39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6.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По шестому вопросу: 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>принять информацию к сведению.</w:t>
      </w:r>
    </w:p>
    <w:p w:rsidR="009155BD" w:rsidRPr="005A6D39" w:rsidRDefault="005A6D39" w:rsidP="009155BD">
      <w:pPr>
        <w:ind w:firstLine="540"/>
        <w:outlineLvl w:val="0"/>
        <w:rPr>
          <w:rFonts w:ascii="PT Astra Serif" w:hAnsi="PT Astra Serif"/>
          <w:sz w:val="26"/>
          <w:szCs w:val="26"/>
          <w:u w:val="single"/>
        </w:rPr>
      </w:pPr>
      <w:r w:rsidRPr="005A6D39">
        <w:rPr>
          <w:rFonts w:ascii="PT Astra Serif" w:hAnsi="PT Astra Serif"/>
          <w:sz w:val="26"/>
          <w:szCs w:val="26"/>
          <w:u w:val="single"/>
        </w:rPr>
        <w:t>7.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По </w:t>
      </w:r>
      <w:r w:rsidR="009155BD">
        <w:rPr>
          <w:rFonts w:ascii="PT Astra Serif" w:hAnsi="PT Astra Serif"/>
          <w:sz w:val="26"/>
          <w:szCs w:val="26"/>
          <w:u w:val="single"/>
        </w:rPr>
        <w:t>седьмому</w:t>
      </w:r>
      <w:r w:rsidRPr="005A6D39">
        <w:rPr>
          <w:rFonts w:ascii="PT Astra Serif" w:hAnsi="PT Astra Serif"/>
          <w:sz w:val="26"/>
          <w:szCs w:val="26"/>
          <w:u w:val="single"/>
        </w:rPr>
        <w:t xml:space="preserve"> вопросу: 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 xml:space="preserve">утвердить план </w:t>
      </w:r>
      <w:r w:rsidR="008848D4">
        <w:rPr>
          <w:rFonts w:ascii="PT Astra Serif" w:hAnsi="PT Astra Serif"/>
          <w:sz w:val="26"/>
          <w:szCs w:val="26"/>
          <w:u w:val="single"/>
        </w:rPr>
        <w:t>заседаний</w:t>
      </w:r>
      <w:r w:rsidR="009155BD" w:rsidRPr="005A6D39">
        <w:rPr>
          <w:rFonts w:ascii="PT Astra Serif" w:hAnsi="PT Astra Serif"/>
          <w:sz w:val="26"/>
          <w:szCs w:val="26"/>
          <w:u w:val="single"/>
        </w:rPr>
        <w:t xml:space="preserve"> Комиссии на 202</w:t>
      </w:r>
      <w:r w:rsidR="008848D4">
        <w:rPr>
          <w:rFonts w:ascii="PT Astra Serif" w:hAnsi="PT Astra Serif"/>
          <w:sz w:val="26"/>
          <w:szCs w:val="26"/>
          <w:u w:val="single"/>
        </w:rPr>
        <w:t>6</w:t>
      </w:r>
      <w:bookmarkStart w:id="0" w:name="_GoBack"/>
      <w:bookmarkEnd w:id="0"/>
      <w:r w:rsidR="009155BD" w:rsidRPr="005A6D39">
        <w:rPr>
          <w:rFonts w:ascii="PT Astra Serif" w:hAnsi="PT Astra Serif"/>
          <w:sz w:val="26"/>
          <w:szCs w:val="26"/>
          <w:u w:val="single"/>
        </w:rPr>
        <w:t xml:space="preserve"> год.</w:t>
      </w:r>
    </w:p>
    <w:sectPr w:rsidR="009155BD" w:rsidRPr="005A6D39" w:rsidSect="00BD3DD5">
      <w:headerReference w:type="even" r:id="rId8"/>
      <w:headerReference w:type="default" r:id="rId9"/>
      <w:pgSz w:w="11906" w:h="16838" w:code="9"/>
      <w:pgMar w:top="426" w:right="567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EA2" w:rsidRDefault="00D85EA2">
      <w:r>
        <w:separator/>
      </w:r>
    </w:p>
  </w:endnote>
  <w:endnote w:type="continuationSeparator" w:id="0">
    <w:p w:rsidR="00D85EA2" w:rsidRDefault="00D8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EA2" w:rsidRDefault="00D85EA2">
      <w:r>
        <w:separator/>
      </w:r>
    </w:p>
  </w:footnote>
  <w:footnote w:type="continuationSeparator" w:id="0">
    <w:p w:rsidR="00D85EA2" w:rsidRDefault="00D8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1EB">
          <w:rPr>
            <w:noProof/>
          </w:rPr>
          <w:t>2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D9"/>
    <w:rsid w:val="000009B9"/>
    <w:rsid w:val="00001630"/>
    <w:rsid w:val="0001138E"/>
    <w:rsid w:val="00012091"/>
    <w:rsid w:val="00014724"/>
    <w:rsid w:val="00016ACA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20AB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59AC"/>
    <w:rsid w:val="00117D18"/>
    <w:rsid w:val="00122240"/>
    <w:rsid w:val="001229CA"/>
    <w:rsid w:val="00126AD9"/>
    <w:rsid w:val="0013043F"/>
    <w:rsid w:val="00130985"/>
    <w:rsid w:val="0013250B"/>
    <w:rsid w:val="00136508"/>
    <w:rsid w:val="00143524"/>
    <w:rsid w:val="00143F1C"/>
    <w:rsid w:val="001462DA"/>
    <w:rsid w:val="00150234"/>
    <w:rsid w:val="00151DEC"/>
    <w:rsid w:val="00154DE4"/>
    <w:rsid w:val="001552A5"/>
    <w:rsid w:val="0015537C"/>
    <w:rsid w:val="00155EA8"/>
    <w:rsid w:val="00157469"/>
    <w:rsid w:val="001600E1"/>
    <w:rsid w:val="00160C36"/>
    <w:rsid w:val="00161C66"/>
    <w:rsid w:val="001631BC"/>
    <w:rsid w:val="00164384"/>
    <w:rsid w:val="001654D8"/>
    <w:rsid w:val="00165627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25AC5"/>
    <w:rsid w:val="002315AF"/>
    <w:rsid w:val="002325EF"/>
    <w:rsid w:val="00234314"/>
    <w:rsid w:val="00235E56"/>
    <w:rsid w:val="00240D69"/>
    <w:rsid w:val="0024316D"/>
    <w:rsid w:val="002457BD"/>
    <w:rsid w:val="00251E2C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238D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96774"/>
    <w:rsid w:val="002A08D9"/>
    <w:rsid w:val="002A0FF9"/>
    <w:rsid w:val="002A2442"/>
    <w:rsid w:val="002B09ED"/>
    <w:rsid w:val="002B1DF3"/>
    <w:rsid w:val="002B1FF3"/>
    <w:rsid w:val="002B31D6"/>
    <w:rsid w:val="002B44AA"/>
    <w:rsid w:val="002B6F37"/>
    <w:rsid w:val="002C0A48"/>
    <w:rsid w:val="002C1E6F"/>
    <w:rsid w:val="002C32D9"/>
    <w:rsid w:val="002C4622"/>
    <w:rsid w:val="002C4F4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0E34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07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76C1C"/>
    <w:rsid w:val="00382F1A"/>
    <w:rsid w:val="003853A7"/>
    <w:rsid w:val="0038658D"/>
    <w:rsid w:val="003868D0"/>
    <w:rsid w:val="003874A1"/>
    <w:rsid w:val="00390261"/>
    <w:rsid w:val="00396AD1"/>
    <w:rsid w:val="00396F76"/>
    <w:rsid w:val="003A2169"/>
    <w:rsid w:val="003A2C50"/>
    <w:rsid w:val="003A42CC"/>
    <w:rsid w:val="003A45AB"/>
    <w:rsid w:val="003A6C31"/>
    <w:rsid w:val="003B1304"/>
    <w:rsid w:val="003B1A00"/>
    <w:rsid w:val="003B5FA0"/>
    <w:rsid w:val="003B61BE"/>
    <w:rsid w:val="003C0C82"/>
    <w:rsid w:val="003C2188"/>
    <w:rsid w:val="003C38D9"/>
    <w:rsid w:val="003C4D7E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5ED6"/>
    <w:rsid w:val="003D697D"/>
    <w:rsid w:val="003D7BD9"/>
    <w:rsid w:val="003E04AF"/>
    <w:rsid w:val="003E057C"/>
    <w:rsid w:val="003E0E1F"/>
    <w:rsid w:val="003E2B30"/>
    <w:rsid w:val="003E2F6F"/>
    <w:rsid w:val="003E323F"/>
    <w:rsid w:val="003E3E91"/>
    <w:rsid w:val="003F3952"/>
    <w:rsid w:val="003F6BD8"/>
    <w:rsid w:val="003F6C04"/>
    <w:rsid w:val="003F7769"/>
    <w:rsid w:val="00400336"/>
    <w:rsid w:val="004011FB"/>
    <w:rsid w:val="004015CA"/>
    <w:rsid w:val="00402402"/>
    <w:rsid w:val="00403338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367B"/>
    <w:rsid w:val="00435CF0"/>
    <w:rsid w:val="00436E33"/>
    <w:rsid w:val="00441007"/>
    <w:rsid w:val="0044115A"/>
    <w:rsid w:val="00442623"/>
    <w:rsid w:val="00442901"/>
    <w:rsid w:val="004437B8"/>
    <w:rsid w:val="00445879"/>
    <w:rsid w:val="00445EFE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042F"/>
    <w:rsid w:val="004D69C5"/>
    <w:rsid w:val="004D7B75"/>
    <w:rsid w:val="004E063F"/>
    <w:rsid w:val="004E0DCA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0AF"/>
    <w:rsid w:val="00580CD7"/>
    <w:rsid w:val="00581BF2"/>
    <w:rsid w:val="00584348"/>
    <w:rsid w:val="005845E5"/>
    <w:rsid w:val="00584DAE"/>
    <w:rsid w:val="005856DF"/>
    <w:rsid w:val="00585C14"/>
    <w:rsid w:val="005926B1"/>
    <w:rsid w:val="0059513A"/>
    <w:rsid w:val="00595429"/>
    <w:rsid w:val="00596DCC"/>
    <w:rsid w:val="005A04C0"/>
    <w:rsid w:val="005A1D48"/>
    <w:rsid w:val="005A6D39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2021"/>
    <w:rsid w:val="005F4E5C"/>
    <w:rsid w:val="00601344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45F22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830EE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E5102"/>
    <w:rsid w:val="006F1B1F"/>
    <w:rsid w:val="006F1C18"/>
    <w:rsid w:val="006F227C"/>
    <w:rsid w:val="006F34A5"/>
    <w:rsid w:val="006F3596"/>
    <w:rsid w:val="006F3A24"/>
    <w:rsid w:val="006F6439"/>
    <w:rsid w:val="007015C4"/>
    <w:rsid w:val="0070321A"/>
    <w:rsid w:val="007040A6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5EB8"/>
    <w:rsid w:val="00797378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31EB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2DD7"/>
    <w:rsid w:val="008848D4"/>
    <w:rsid w:val="00885C39"/>
    <w:rsid w:val="00890835"/>
    <w:rsid w:val="008921E6"/>
    <w:rsid w:val="00893541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360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3215"/>
    <w:rsid w:val="009143D2"/>
    <w:rsid w:val="00914AC2"/>
    <w:rsid w:val="009151E9"/>
    <w:rsid w:val="009155BD"/>
    <w:rsid w:val="009222C4"/>
    <w:rsid w:val="00942AF1"/>
    <w:rsid w:val="00942E6F"/>
    <w:rsid w:val="00945E24"/>
    <w:rsid w:val="009477FD"/>
    <w:rsid w:val="0095047C"/>
    <w:rsid w:val="00953FEC"/>
    <w:rsid w:val="009571AD"/>
    <w:rsid w:val="00957A13"/>
    <w:rsid w:val="00964EC6"/>
    <w:rsid w:val="00975617"/>
    <w:rsid w:val="00987D5C"/>
    <w:rsid w:val="009915FF"/>
    <w:rsid w:val="00996C09"/>
    <w:rsid w:val="009A0DF9"/>
    <w:rsid w:val="009A20A2"/>
    <w:rsid w:val="009A24A0"/>
    <w:rsid w:val="009A419D"/>
    <w:rsid w:val="009A5DB5"/>
    <w:rsid w:val="009B685A"/>
    <w:rsid w:val="009B6EA7"/>
    <w:rsid w:val="009C09AF"/>
    <w:rsid w:val="009C2633"/>
    <w:rsid w:val="009C28AC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3AD8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6B17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0ADB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4765F"/>
    <w:rsid w:val="00B521E2"/>
    <w:rsid w:val="00B52375"/>
    <w:rsid w:val="00B532C6"/>
    <w:rsid w:val="00B540B9"/>
    <w:rsid w:val="00B56BD5"/>
    <w:rsid w:val="00B61D8B"/>
    <w:rsid w:val="00B630EC"/>
    <w:rsid w:val="00B64B15"/>
    <w:rsid w:val="00B658F1"/>
    <w:rsid w:val="00B70349"/>
    <w:rsid w:val="00B71968"/>
    <w:rsid w:val="00B77751"/>
    <w:rsid w:val="00B7777E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D3DD5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891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3744A"/>
    <w:rsid w:val="00C40245"/>
    <w:rsid w:val="00C43ADB"/>
    <w:rsid w:val="00C44650"/>
    <w:rsid w:val="00C448C3"/>
    <w:rsid w:val="00C457ED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38B0"/>
    <w:rsid w:val="00C84938"/>
    <w:rsid w:val="00C91709"/>
    <w:rsid w:val="00C92A0F"/>
    <w:rsid w:val="00C963C7"/>
    <w:rsid w:val="00C9667E"/>
    <w:rsid w:val="00C96C22"/>
    <w:rsid w:val="00C97097"/>
    <w:rsid w:val="00C976B6"/>
    <w:rsid w:val="00CA2739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3C53"/>
    <w:rsid w:val="00CC516A"/>
    <w:rsid w:val="00CC7091"/>
    <w:rsid w:val="00CD3298"/>
    <w:rsid w:val="00CD5673"/>
    <w:rsid w:val="00CE4EAE"/>
    <w:rsid w:val="00CE6837"/>
    <w:rsid w:val="00CE69B5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5EA2"/>
    <w:rsid w:val="00D8741D"/>
    <w:rsid w:val="00D902DF"/>
    <w:rsid w:val="00D91339"/>
    <w:rsid w:val="00D9268D"/>
    <w:rsid w:val="00D95340"/>
    <w:rsid w:val="00D975F4"/>
    <w:rsid w:val="00DA1964"/>
    <w:rsid w:val="00DA1D03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0C33"/>
    <w:rsid w:val="00DF2C43"/>
    <w:rsid w:val="00DF727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2FF1"/>
    <w:rsid w:val="00E53439"/>
    <w:rsid w:val="00E62A09"/>
    <w:rsid w:val="00E6448A"/>
    <w:rsid w:val="00E66FCE"/>
    <w:rsid w:val="00E72D92"/>
    <w:rsid w:val="00E72DC9"/>
    <w:rsid w:val="00E7416F"/>
    <w:rsid w:val="00E75294"/>
    <w:rsid w:val="00E80B05"/>
    <w:rsid w:val="00E82C98"/>
    <w:rsid w:val="00E830E3"/>
    <w:rsid w:val="00E83D83"/>
    <w:rsid w:val="00E84056"/>
    <w:rsid w:val="00E849D7"/>
    <w:rsid w:val="00E85A99"/>
    <w:rsid w:val="00E903D9"/>
    <w:rsid w:val="00E93895"/>
    <w:rsid w:val="00EA09FA"/>
    <w:rsid w:val="00EA1CF6"/>
    <w:rsid w:val="00EA2B0D"/>
    <w:rsid w:val="00EA4045"/>
    <w:rsid w:val="00EA6CB2"/>
    <w:rsid w:val="00EA7839"/>
    <w:rsid w:val="00EB717B"/>
    <w:rsid w:val="00EC230E"/>
    <w:rsid w:val="00EC3AA5"/>
    <w:rsid w:val="00EC42AC"/>
    <w:rsid w:val="00EC4B6D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319B"/>
    <w:rsid w:val="00EE333F"/>
    <w:rsid w:val="00EE40D7"/>
    <w:rsid w:val="00EF0D92"/>
    <w:rsid w:val="00EF0F43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4C47"/>
    <w:rsid w:val="00F16750"/>
    <w:rsid w:val="00F17A7C"/>
    <w:rsid w:val="00F20768"/>
    <w:rsid w:val="00F2094E"/>
    <w:rsid w:val="00F27337"/>
    <w:rsid w:val="00F312A9"/>
    <w:rsid w:val="00F31628"/>
    <w:rsid w:val="00F337AF"/>
    <w:rsid w:val="00F33973"/>
    <w:rsid w:val="00F371FA"/>
    <w:rsid w:val="00F46432"/>
    <w:rsid w:val="00F46817"/>
    <w:rsid w:val="00F50312"/>
    <w:rsid w:val="00F50A6D"/>
    <w:rsid w:val="00F51219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1AAA"/>
    <w:rsid w:val="00F854CA"/>
    <w:rsid w:val="00F91350"/>
    <w:rsid w:val="00F927EA"/>
    <w:rsid w:val="00F946F7"/>
    <w:rsid w:val="00FA160F"/>
    <w:rsid w:val="00FA1B52"/>
    <w:rsid w:val="00FA56AF"/>
    <w:rsid w:val="00FA6024"/>
    <w:rsid w:val="00FA7CC3"/>
    <w:rsid w:val="00FB45A2"/>
    <w:rsid w:val="00FB7C3E"/>
    <w:rsid w:val="00FC150E"/>
    <w:rsid w:val="00FC178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32690D"/>
  <w15:docId w15:val="{FF5D137D-F1B5-445C-BEAB-92D73CC6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3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D8B76-7117-4883-9774-882B1136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132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100</cp:revision>
  <cp:lastPrinted>2024-06-24T07:04:00Z</cp:lastPrinted>
  <dcterms:created xsi:type="dcterms:W3CDTF">2023-06-27T02:53:00Z</dcterms:created>
  <dcterms:modified xsi:type="dcterms:W3CDTF">2025-12-24T10:08:00Z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