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181FBD" w:rsidRPr="007E091C" w:rsidTr="009F1E93">
        <w:tc>
          <w:tcPr>
            <w:tcW w:w="3828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4C3CD7" w:rsidRPr="002035E9" w:rsidRDefault="002035E9" w:rsidP="00FD7A04">
      <w:pPr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Выписка из протокола</w:t>
      </w:r>
    </w:p>
    <w:p w:rsidR="00FD7A04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заседания Комиссии </w:t>
      </w:r>
      <w:r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(далее - Комиссия) </w:t>
      </w:r>
      <w:r w:rsidR="002035E9">
        <w:rPr>
          <w:rFonts w:ascii="PT Astra Serif" w:hAnsi="PT Astra Serif"/>
          <w:sz w:val="26"/>
          <w:szCs w:val="26"/>
        </w:rPr>
        <w:t xml:space="preserve">от </w:t>
      </w:r>
      <w:r w:rsidR="00A5705D">
        <w:rPr>
          <w:rFonts w:ascii="PT Astra Serif" w:hAnsi="PT Astra Serif"/>
          <w:sz w:val="26"/>
          <w:szCs w:val="26"/>
        </w:rPr>
        <w:t>25</w:t>
      </w:r>
      <w:r w:rsidR="002035E9">
        <w:rPr>
          <w:rFonts w:ascii="PT Astra Serif" w:hAnsi="PT Astra Serif"/>
          <w:sz w:val="26"/>
          <w:szCs w:val="26"/>
        </w:rPr>
        <w:t>.09.202</w:t>
      </w:r>
      <w:r w:rsidR="00A5705D">
        <w:rPr>
          <w:rFonts w:ascii="PT Astra Serif" w:hAnsi="PT Astra Serif"/>
          <w:sz w:val="26"/>
          <w:szCs w:val="26"/>
        </w:rPr>
        <w:t>5</w:t>
      </w:r>
      <w:r w:rsidR="002035E9">
        <w:rPr>
          <w:rFonts w:ascii="PT Astra Serif" w:hAnsi="PT Astra Serif"/>
          <w:sz w:val="26"/>
          <w:szCs w:val="26"/>
        </w:rPr>
        <w:t xml:space="preserve"> № 3</w:t>
      </w:r>
    </w:p>
    <w:p w:rsidR="00BD3DD5" w:rsidRDefault="00BD3DD5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2035E9" w:rsidRPr="002035E9" w:rsidRDefault="002035E9" w:rsidP="002035E9">
      <w:pPr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  <w:r w:rsidRPr="002035E9">
        <w:rPr>
          <w:rFonts w:ascii="PT Astra Serif" w:hAnsi="PT Astra Serif"/>
          <w:sz w:val="26"/>
          <w:szCs w:val="26"/>
          <w:u w:val="single"/>
        </w:rPr>
        <w:t>Основание для проведения заседания Комиссии:</w:t>
      </w:r>
    </w:p>
    <w:p w:rsidR="002035E9" w:rsidRDefault="002035E9" w:rsidP="002035E9">
      <w:pPr>
        <w:ind w:firstLine="540"/>
        <w:jc w:val="both"/>
        <w:outlineLvl w:val="0"/>
        <w:rPr>
          <w:rFonts w:ascii="PT Astra Serif" w:hAnsi="PT Astra Serif"/>
          <w:sz w:val="26"/>
          <w:szCs w:val="26"/>
        </w:rPr>
      </w:pPr>
      <w:r w:rsidRPr="002035E9">
        <w:rPr>
          <w:rFonts w:ascii="PT Astra Serif" w:hAnsi="PT Astra Serif"/>
          <w:sz w:val="26"/>
          <w:szCs w:val="26"/>
        </w:rPr>
        <w:t>Представление секретаря Комиссии об осуществлении в Департаменте лицензирования и регионального государственного контроля Томской области мер по предупреждению коррупции.</w:t>
      </w:r>
    </w:p>
    <w:p w:rsidR="002035E9" w:rsidRDefault="002035E9" w:rsidP="002035E9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2035E9" w:rsidRPr="002035E9" w:rsidRDefault="002035E9" w:rsidP="002035E9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  <w:u w:val="single"/>
        </w:rPr>
      </w:pPr>
      <w:r w:rsidRPr="002035E9">
        <w:rPr>
          <w:rFonts w:ascii="PT Astra Serif" w:hAnsi="PT Astra Serif"/>
          <w:sz w:val="26"/>
          <w:szCs w:val="26"/>
          <w:u w:val="single"/>
        </w:rPr>
        <w:t>Повестка дня заседания Комиссии:</w:t>
      </w:r>
    </w:p>
    <w:p w:rsidR="00FD7A04" w:rsidRDefault="00FD7A04" w:rsidP="00FD7A04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1. </w:t>
      </w:r>
      <w:bookmarkStart w:id="0" w:name="_Hlk130289721"/>
      <w:r w:rsidR="007E31EB">
        <w:rPr>
          <w:rFonts w:ascii="PT Astra Serif" w:hAnsi="PT Astra Serif"/>
          <w:sz w:val="26"/>
          <w:szCs w:val="26"/>
        </w:rPr>
        <w:t xml:space="preserve">О проведении текущей </w:t>
      </w:r>
      <w:r w:rsidR="003B1304" w:rsidRPr="003B1304">
        <w:rPr>
          <w:rFonts w:ascii="PT Astra Serif" w:hAnsi="PT Astra Serif"/>
          <w:sz w:val="26"/>
          <w:szCs w:val="26"/>
        </w:rPr>
        <w:t>антикоррупционной экспертизы проектов нормативных правовых актов Томской области</w:t>
      </w:r>
      <w:r w:rsidR="00B0241C">
        <w:rPr>
          <w:rFonts w:ascii="PT Astra Serif" w:hAnsi="PT Astra Serif"/>
          <w:sz w:val="26"/>
          <w:szCs w:val="26"/>
        </w:rPr>
        <w:t>.</w:t>
      </w:r>
      <w:bookmarkEnd w:id="0"/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</w:t>
      </w:r>
      <w:r w:rsidR="00DA1FC6">
        <w:rPr>
          <w:rFonts w:ascii="PT Astra Serif" w:hAnsi="PT Astra Serif"/>
          <w:bCs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О результатах мониторинга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риском.</w:t>
      </w:r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DA1FC6">
        <w:rPr>
          <w:rFonts w:ascii="PT Astra Serif" w:hAnsi="PT Astra Serif"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причин, выявленных нарушений за 3 квартал 202</w:t>
      </w:r>
      <w:r w:rsidR="00A5705D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года.</w:t>
      </w:r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О выполнении мероприятий Плана противодействия коррупции в 3 квартале 202</w:t>
      </w:r>
      <w:r w:rsidR="00A5705D">
        <w:rPr>
          <w:rFonts w:ascii="PT Astra Serif" w:hAnsi="PT Astra Serif"/>
          <w:color w:val="000000" w:themeColor="text1"/>
          <w:sz w:val="26"/>
          <w:szCs w:val="26"/>
        </w:rPr>
        <w:t>5</w:t>
      </w:r>
      <w:bookmarkStart w:id="1" w:name="_GoBack"/>
      <w:bookmarkEnd w:id="1"/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9477FD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477FD" w:rsidRDefault="00FD7A04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О результатах оценки эффективности деятельности Департамента лицензирования и регионального государственного контроля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</w:t>
      </w:r>
      <w:r w:rsidR="00DF7279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>Томской области по профилактике коррупционных правонарушений».</w:t>
      </w:r>
    </w:p>
    <w:p w:rsidR="004E4471" w:rsidRDefault="004E4471" w:rsidP="004E4471">
      <w:pPr>
        <w:jc w:val="both"/>
        <w:rPr>
          <w:rFonts w:ascii="PT Astra Serif" w:hAnsi="PT Astra Serif"/>
          <w:sz w:val="26"/>
          <w:szCs w:val="26"/>
        </w:rPr>
      </w:pP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4E4471">
        <w:rPr>
          <w:rFonts w:ascii="PT Astra Serif" w:hAnsi="PT Astra Serif"/>
          <w:sz w:val="26"/>
          <w:szCs w:val="26"/>
          <w:u w:val="single"/>
        </w:rPr>
        <w:t>Комиссия РЕШИЛА: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1. По первому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2. По второму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3. По третьему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4. По четвертому вопросу: принять информацию к сведению.</w:t>
      </w:r>
    </w:p>
    <w:p w:rsidR="004E4471" w:rsidRPr="004E4471" w:rsidRDefault="004E4471" w:rsidP="004E44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E4471">
        <w:rPr>
          <w:rFonts w:ascii="PT Astra Serif" w:hAnsi="PT Astra Serif"/>
          <w:sz w:val="26"/>
          <w:szCs w:val="26"/>
        </w:rPr>
        <w:t>5. По пятому вопросу: принять информацию к сведению.</w:t>
      </w:r>
    </w:p>
    <w:sectPr w:rsidR="004E4471" w:rsidRPr="004E4471" w:rsidSect="00BD3DD5">
      <w:headerReference w:type="even" r:id="rId8"/>
      <w:headerReference w:type="default" r:id="rId9"/>
      <w:pgSz w:w="11906" w:h="16838" w:code="9"/>
      <w:pgMar w:top="426" w:right="567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36B" w:rsidRDefault="005A336B">
      <w:r>
        <w:separator/>
      </w:r>
    </w:p>
  </w:endnote>
  <w:endnote w:type="continuationSeparator" w:id="0">
    <w:p w:rsidR="005A336B" w:rsidRDefault="005A3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36B" w:rsidRDefault="005A336B">
      <w:r>
        <w:separator/>
      </w:r>
    </w:p>
  </w:footnote>
  <w:footnote w:type="continuationSeparator" w:id="0">
    <w:p w:rsidR="005A336B" w:rsidRDefault="005A3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1EB">
          <w:rPr>
            <w:noProof/>
          </w:rPr>
          <w:t>2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3D9"/>
    <w:rsid w:val="00001630"/>
    <w:rsid w:val="0001138E"/>
    <w:rsid w:val="00012091"/>
    <w:rsid w:val="00014724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20AB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26F7"/>
    <w:rsid w:val="00084C32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7D18"/>
    <w:rsid w:val="00122240"/>
    <w:rsid w:val="001229CA"/>
    <w:rsid w:val="00126AD9"/>
    <w:rsid w:val="0013043F"/>
    <w:rsid w:val="00130985"/>
    <w:rsid w:val="0013250B"/>
    <w:rsid w:val="00136508"/>
    <w:rsid w:val="00143524"/>
    <w:rsid w:val="00143F1C"/>
    <w:rsid w:val="001462DA"/>
    <w:rsid w:val="00150234"/>
    <w:rsid w:val="00151DEC"/>
    <w:rsid w:val="00154DE4"/>
    <w:rsid w:val="001552A5"/>
    <w:rsid w:val="0015537C"/>
    <w:rsid w:val="00155EA8"/>
    <w:rsid w:val="00157469"/>
    <w:rsid w:val="001600E1"/>
    <w:rsid w:val="00160C36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035E9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25AC5"/>
    <w:rsid w:val="002315AF"/>
    <w:rsid w:val="002325EF"/>
    <w:rsid w:val="00234314"/>
    <w:rsid w:val="00235E56"/>
    <w:rsid w:val="00240D69"/>
    <w:rsid w:val="0024316D"/>
    <w:rsid w:val="002457BD"/>
    <w:rsid w:val="00251E2C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04E7"/>
    <w:rsid w:val="002820DA"/>
    <w:rsid w:val="002835B9"/>
    <w:rsid w:val="00285254"/>
    <w:rsid w:val="002858ED"/>
    <w:rsid w:val="0028722E"/>
    <w:rsid w:val="0029147C"/>
    <w:rsid w:val="00291A3F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1FF3"/>
    <w:rsid w:val="002B31D6"/>
    <w:rsid w:val="002B44AA"/>
    <w:rsid w:val="002B6F37"/>
    <w:rsid w:val="002C0A48"/>
    <w:rsid w:val="002C1E6F"/>
    <w:rsid w:val="002C4622"/>
    <w:rsid w:val="002C4F4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07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76C1C"/>
    <w:rsid w:val="00382F1A"/>
    <w:rsid w:val="003853A7"/>
    <w:rsid w:val="0038658D"/>
    <w:rsid w:val="003868D0"/>
    <w:rsid w:val="003874A1"/>
    <w:rsid w:val="00390261"/>
    <w:rsid w:val="00396AD1"/>
    <w:rsid w:val="00396F76"/>
    <w:rsid w:val="003A2169"/>
    <w:rsid w:val="003A2C50"/>
    <w:rsid w:val="003A42CC"/>
    <w:rsid w:val="003A45AB"/>
    <w:rsid w:val="003A6C31"/>
    <w:rsid w:val="003B1304"/>
    <w:rsid w:val="003B1A00"/>
    <w:rsid w:val="003B5FA0"/>
    <w:rsid w:val="003B61BE"/>
    <w:rsid w:val="003C0C82"/>
    <w:rsid w:val="003C2188"/>
    <w:rsid w:val="003C38D9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4AF"/>
    <w:rsid w:val="003E057C"/>
    <w:rsid w:val="003E0E1F"/>
    <w:rsid w:val="003E2B30"/>
    <w:rsid w:val="003E2F6F"/>
    <w:rsid w:val="003E3E91"/>
    <w:rsid w:val="003F3952"/>
    <w:rsid w:val="003F6BD8"/>
    <w:rsid w:val="003F6C04"/>
    <w:rsid w:val="003F7769"/>
    <w:rsid w:val="00400336"/>
    <w:rsid w:val="004011FB"/>
    <w:rsid w:val="004015CA"/>
    <w:rsid w:val="00402402"/>
    <w:rsid w:val="00403338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3CD7"/>
    <w:rsid w:val="004C5D25"/>
    <w:rsid w:val="004C63EF"/>
    <w:rsid w:val="004C77B2"/>
    <w:rsid w:val="004D69C5"/>
    <w:rsid w:val="004D7B75"/>
    <w:rsid w:val="004E063F"/>
    <w:rsid w:val="004E0DCA"/>
    <w:rsid w:val="004E4471"/>
    <w:rsid w:val="004E7050"/>
    <w:rsid w:val="005003BD"/>
    <w:rsid w:val="00501A0B"/>
    <w:rsid w:val="00502086"/>
    <w:rsid w:val="00502AE6"/>
    <w:rsid w:val="00511C81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0AF"/>
    <w:rsid w:val="00580CD7"/>
    <w:rsid w:val="00581BF2"/>
    <w:rsid w:val="00584348"/>
    <w:rsid w:val="005845E5"/>
    <w:rsid w:val="00584DAE"/>
    <w:rsid w:val="005856DF"/>
    <w:rsid w:val="00585C14"/>
    <w:rsid w:val="005926B1"/>
    <w:rsid w:val="00595429"/>
    <w:rsid w:val="00596DCC"/>
    <w:rsid w:val="005A04C0"/>
    <w:rsid w:val="005A1D48"/>
    <w:rsid w:val="005A336B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4E5C"/>
    <w:rsid w:val="00611C13"/>
    <w:rsid w:val="0061321E"/>
    <w:rsid w:val="00613ABD"/>
    <w:rsid w:val="00617973"/>
    <w:rsid w:val="00621988"/>
    <w:rsid w:val="00621F27"/>
    <w:rsid w:val="006273C3"/>
    <w:rsid w:val="00631B18"/>
    <w:rsid w:val="006343AB"/>
    <w:rsid w:val="00634714"/>
    <w:rsid w:val="0063621A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830EE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E2BD8"/>
    <w:rsid w:val="006F1B1F"/>
    <w:rsid w:val="006F1C18"/>
    <w:rsid w:val="006F34A5"/>
    <w:rsid w:val="006F3596"/>
    <w:rsid w:val="006F3A24"/>
    <w:rsid w:val="006F6439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4317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2728"/>
    <w:rsid w:val="00783725"/>
    <w:rsid w:val="00790AD5"/>
    <w:rsid w:val="0079154D"/>
    <w:rsid w:val="00793970"/>
    <w:rsid w:val="00795EB8"/>
    <w:rsid w:val="00797378"/>
    <w:rsid w:val="00797501"/>
    <w:rsid w:val="007A1190"/>
    <w:rsid w:val="007A1850"/>
    <w:rsid w:val="007A3849"/>
    <w:rsid w:val="007A438C"/>
    <w:rsid w:val="007A6594"/>
    <w:rsid w:val="007B4900"/>
    <w:rsid w:val="007B719F"/>
    <w:rsid w:val="007C6778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31EB"/>
    <w:rsid w:val="007E6C33"/>
    <w:rsid w:val="007E6E94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385A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AC8"/>
    <w:rsid w:val="008E0082"/>
    <w:rsid w:val="008E0780"/>
    <w:rsid w:val="008E1986"/>
    <w:rsid w:val="008E2F5C"/>
    <w:rsid w:val="00901CCA"/>
    <w:rsid w:val="0090259E"/>
    <w:rsid w:val="009042FA"/>
    <w:rsid w:val="00904BEF"/>
    <w:rsid w:val="00905124"/>
    <w:rsid w:val="0091030E"/>
    <w:rsid w:val="009121AA"/>
    <w:rsid w:val="00913215"/>
    <w:rsid w:val="009143D2"/>
    <w:rsid w:val="00914AC2"/>
    <w:rsid w:val="009151E9"/>
    <w:rsid w:val="009222C4"/>
    <w:rsid w:val="00942AF1"/>
    <w:rsid w:val="00942E6F"/>
    <w:rsid w:val="00945E24"/>
    <w:rsid w:val="009477FD"/>
    <w:rsid w:val="0095047C"/>
    <w:rsid w:val="00953FEC"/>
    <w:rsid w:val="009571AD"/>
    <w:rsid w:val="00957A13"/>
    <w:rsid w:val="00964EC6"/>
    <w:rsid w:val="00975617"/>
    <w:rsid w:val="00987D5C"/>
    <w:rsid w:val="009915FF"/>
    <w:rsid w:val="00996C09"/>
    <w:rsid w:val="009A0DF9"/>
    <w:rsid w:val="009A20A2"/>
    <w:rsid w:val="009A24A0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53A8"/>
    <w:rsid w:val="00A5705D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7401"/>
    <w:rsid w:val="00AE24AC"/>
    <w:rsid w:val="00AE2716"/>
    <w:rsid w:val="00AE6BE0"/>
    <w:rsid w:val="00AF4F12"/>
    <w:rsid w:val="00AF7E41"/>
    <w:rsid w:val="00B0047C"/>
    <w:rsid w:val="00B0241C"/>
    <w:rsid w:val="00B053CF"/>
    <w:rsid w:val="00B063DD"/>
    <w:rsid w:val="00B06EBD"/>
    <w:rsid w:val="00B10ADB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658F1"/>
    <w:rsid w:val="00B70349"/>
    <w:rsid w:val="00B71968"/>
    <w:rsid w:val="00B77751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D3DD5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F7B"/>
    <w:rsid w:val="00C1079C"/>
    <w:rsid w:val="00C15CE8"/>
    <w:rsid w:val="00C1612C"/>
    <w:rsid w:val="00C169BB"/>
    <w:rsid w:val="00C17358"/>
    <w:rsid w:val="00C2464A"/>
    <w:rsid w:val="00C24A82"/>
    <w:rsid w:val="00C3115C"/>
    <w:rsid w:val="00C342DD"/>
    <w:rsid w:val="00C34A88"/>
    <w:rsid w:val="00C35789"/>
    <w:rsid w:val="00C35CC6"/>
    <w:rsid w:val="00C3744A"/>
    <w:rsid w:val="00C40245"/>
    <w:rsid w:val="00C43ADB"/>
    <w:rsid w:val="00C44650"/>
    <w:rsid w:val="00C448C3"/>
    <w:rsid w:val="00C457ED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38B0"/>
    <w:rsid w:val="00C84938"/>
    <w:rsid w:val="00C91709"/>
    <w:rsid w:val="00C92A0F"/>
    <w:rsid w:val="00C963C7"/>
    <w:rsid w:val="00C9667E"/>
    <w:rsid w:val="00C96C22"/>
    <w:rsid w:val="00C97097"/>
    <w:rsid w:val="00C976B6"/>
    <w:rsid w:val="00CA2739"/>
    <w:rsid w:val="00CA4FCC"/>
    <w:rsid w:val="00CA5E06"/>
    <w:rsid w:val="00CB18D0"/>
    <w:rsid w:val="00CB2209"/>
    <w:rsid w:val="00CB49B2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CE69B5"/>
    <w:rsid w:val="00D01F10"/>
    <w:rsid w:val="00D02354"/>
    <w:rsid w:val="00D06120"/>
    <w:rsid w:val="00D10B1F"/>
    <w:rsid w:val="00D10E3F"/>
    <w:rsid w:val="00D126A6"/>
    <w:rsid w:val="00D16F4B"/>
    <w:rsid w:val="00D17AC6"/>
    <w:rsid w:val="00D23842"/>
    <w:rsid w:val="00D25F68"/>
    <w:rsid w:val="00D341EB"/>
    <w:rsid w:val="00D448D2"/>
    <w:rsid w:val="00D46DFE"/>
    <w:rsid w:val="00D603E9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1339"/>
    <w:rsid w:val="00D9268D"/>
    <w:rsid w:val="00D95340"/>
    <w:rsid w:val="00D975F4"/>
    <w:rsid w:val="00DA1D03"/>
    <w:rsid w:val="00DA1EF8"/>
    <w:rsid w:val="00DA1FC6"/>
    <w:rsid w:val="00DA5185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E43C6"/>
    <w:rsid w:val="00DF2C43"/>
    <w:rsid w:val="00DF7279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3089"/>
    <w:rsid w:val="00E4428B"/>
    <w:rsid w:val="00E51009"/>
    <w:rsid w:val="00E53439"/>
    <w:rsid w:val="00E62A09"/>
    <w:rsid w:val="00E6448A"/>
    <w:rsid w:val="00E66FCE"/>
    <w:rsid w:val="00E72D92"/>
    <w:rsid w:val="00E72DC9"/>
    <w:rsid w:val="00E7416F"/>
    <w:rsid w:val="00E75294"/>
    <w:rsid w:val="00E80B05"/>
    <w:rsid w:val="00E82C98"/>
    <w:rsid w:val="00E830E3"/>
    <w:rsid w:val="00E83D83"/>
    <w:rsid w:val="00E84056"/>
    <w:rsid w:val="00E849D7"/>
    <w:rsid w:val="00E85A99"/>
    <w:rsid w:val="00E903D9"/>
    <w:rsid w:val="00E93895"/>
    <w:rsid w:val="00EA09FA"/>
    <w:rsid w:val="00EA2B0D"/>
    <w:rsid w:val="00EA4045"/>
    <w:rsid w:val="00EA6CB2"/>
    <w:rsid w:val="00EA7839"/>
    <w:rsid w:val="00EB717B"/>
    <w:rsid w:val="00EC230E"/>
    <w:rsid w:val="00EC3AA5"/>
    <w:rsid w:val="00EC42AC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319B"/>
    <w:rsid w:val="00EE40D7"/>
    <w:rsid w:val="00EF0D92"/>
    <w:rsid w:val="00EF0F43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4C47"/>
    <w:rsid w:val="00F16750"/>
    <w:rsid w:val="00F20768"/>
    <w:rsid w:val="00F2094E"/>
    <w:rsid w:val="00F27337"/>
    <w:rsid w:val="00F312A9"/>
    <w:rsid w:val="00F31628"/>
    <w:rsid w:val="00F337AF"/>
    <w:rsid w:val="00F33973"/>
    <w:rsid w:val="00F371FA"/>
    <w:rsid w:val="00F46432"/>
    <w:rsid w:val="00F46817"/>
    <w:rsid w:val="00F50312"/>
    <w:rsid w:val="00F50A6D"/>
    <w:rsid w:val="00F51BFF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60F"/>
    <w:rsid w:val="00FA1B52"/>
    <w:rsid w:val="00FA56AF"/>
    <w:rsid w:val="00FA6024"/>
    <w:rsid w:val="00FA7CC3"/>
    <w:rsid w:val="00FB45A2"/>
    <w:rsid w:val="00FB7C3E"/>
    <w:rsid w:val="00FC150E"/>
    <w:rsid w:val="00FC178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5BC9D7"/>
  <w15:docId w15:val="{FF5D137D-F1B5-445C-BEAB-92D73CC6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3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50405-9305-4E3D-A7A1-2529A7D52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54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30</cp:revision>
  <cp:lastPrinted>2024-06-24T07:04:00Z</cp:lastPrinted>
  <dcterms:created xsi:type="dcterms:W3CDTF">2023-06-27T02:53:00Z</dcterms:created>
  <dcterms:modified xsi:type="dcterms:W3CDTF">2025-09-25T09:16:00Z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