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181FBD" w:rsidRPr="007E091C" w:rsidTr="009F1E93">
        <w:tc>
          <w:tcPr>
            <w:tcW w:w="3828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FD7A04" w:rsidRPr="00325B71" w:rsidRDefault="00AD6B17" w:rsidP="00FD7A04">
      <w:pPr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Выписка из протокола</w:t>
      </w:r>
      <w:bookmarkStart w:id="0" w:name="_GoBack"/>
      <w:bookmarkEnd w:id="0"/>
    </w:p>
    <w:p w:rsidR="00016ACA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заседания Комиссии </w:t>
      </w:r>
      <w:r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</w:t>
      </w:r>
      <w:r w:rsidRPr="00325B71">
        <w:rPr>
          <w:rFonts w:ascii="PT Astra Serif" w:hAnsi="PT Astra Serif"/>
          <w:i/>
          <w:sz w:val="26"/>
          <w:szCs w:val="26"/>
        </w:rPr>
        <w:t xml:space="preserve"> </w:t>
      </w:r>
      <w:r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</w:t>
      </w:r>
    </w:p>
    <w:p w:rsidR="00FD7A04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(далее - Комиссия) </w:t>
      </w:r>
      <w:r w:rsidR="00AD6B17">
        <w:rPr>
          <w:rFonts w:ascii="PT Astra Serif" w:hAnsi="PT Astra Serif"/>
          <w:sz w:val="26"/>
          <w:szCs w:val="26"/>
        </w:rPr>
        <w:t>от 24.12.2024 № 4</w:t>
      </w:r>
    </w:p>
    <w:p w:rsidR="00FD7A04" w:rsidRDefault="00FD7A04" w:rsidP="00FD7A04">
      <w:pPr>
        <w:rPr>
          <w:rFonts w:ascii="PT Astra Serif" w:hAnsi="PT Astra Serif"/>
          <w:sz w:val="26"/>
          <w:szCs w:val="26"/>
        </w:rPr>
      </w:pPr>
    </w:p>
    <w:p w:rsidR="007040A6" w:rsidRPr="00AD6B17" w:rsidRDefault="00AD6B17" w:rsidP="00AD6B17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AD6B17">
        <w:rPr>
          <w:rFonts w:ascii="PT Astra Serif" w:hAnsi="PT Astra Serif"/>
          <w:sz w:val="26"/>
          <w:szCs w:val="26"/>
          <w:u w:val="single"/>
        </w:rPr>
        <w:t>Повестка дня заседания Комиссии:</w:t>
      </w:r>
    </w:p>
    <w:p w:rsidR="00F51219" w:rsidRDefault="00AD6B17" w:rsidP="00F51219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</w:t>
      </w:r>
      <w:r w:rsidR="00FD7A04">
        <w:rPr>
          <w:rFonts w:ascii="PT Astra Serif" w:hAnsi="PT Astra Serif"/>
          <w:bCs/>
          <w:sz w:val="26"/>
          <w:szCs w:val="26"/>
        </w:rPr>
        <w:t>. </w:t>
      </w:r>
      <w:r w:rsidR="00F51219" w:rsidRPr="00F51219">
        <w:rPr>
          <w:rFonts w:ascii="PT Astra Serif" w:hAnsi="PT Astra Serif"/>
          <w:sz w:val="26"/>
          <w:szCs w:val="26"/>
        </w:rPr>
        <w:t>О реализации мер, направленных на противодействие коррупции в сфере лицензионно-разрешительной деятельности Департамента лицензирования и регионального государственного контроля Томской области</w:t>
      </w:r>
      <w:r w:rsidR="00F51219">
        <w:rPr>
          <w:rFonts w:ascii="PT Astra Serif" w:hAnsi="PT Astra Serif"/>
          <w:sz w:val="26"/>
          <w:szCs w:val="26"/>
        </w:rPr>
        <w:t>.</w:t>
      </w:r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</w:t>
      </w:r>
      <w:r w:rsidR="00DA1FC6">
        <w:rPr>
          <w:rFonts w:ascii="PT Astra Serif" w:hAnsi="PT Astra Serif"/>
          <w:bCs/>
          <w:sz w:val="26"/>
          <w:szCs w:val="26"/>
        </w:rPr>
        <w:t xml:space="preserve"> </w:t>
      </w:r>
      <w:r w:rsidR="00E52FF1" w:rsidRPr="00E52FF1">
        <w:rPr>
          <w:rFonts w:ascii="PT Astra Serif" w:hAnsi="PT Astra Serif"/>
          <w:color w:val="000000" w:themeColor="text1"/>
          <w:sz w:val="26"/>
          <w:szCs w:val="26"/>
        </w:rPr>
        <w:t>Об 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</w:r>
      <w:r w:rsidR="00E52FF1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3C4D7E" w:rsidRDefault="002C32D9" w:rsidP="003C4D7E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C4D7E">
        <w:rPr>
          <w:rFonts w:ascii="PT Astra Serif" w:hAnsi="PT Astra Serif"/>
          <w:sz w:val="26"/>
          <w:szCs w:val="26"/>
        </w:rPr>
        <w:t>. </w:t>
      </w:r>
      <w:r w:rsidR="003C4D7E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О выполнении мероприятий Плана противодействия коррупции в </w:t>
      </w:r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3C4D7E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квартале 2024 года</w:t>
      </w:r>
      <w:r w:rsidR="003C4D7E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477FD" w:rsidRDefault="002C32D9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D7A04">
        <w:rPr>
          <w:rFonts w:ascii="PT Astra Serif" w:hAnsi="PT Astra Serif"/>
          <w:sz w:val="26"/>
          <w:szCs w:val="26"/>
        </w:rPr>
        <w:t>.</w:t>
      </w:r>
      <w:r w:rsidR="00DA1FC6">
        <w:rPr>
          <w:rFonts w:ascii="PT Astra Serif" w:hAnsi="PT Astra Serif"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причин, выявленных нарушений за </w:t>
      </w:r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квартал 2024 года.</w:t>
      </w:r>
    </w:p>
    <w:p w:rsidR="009477FD" w:rsidRDefault="00FD7A04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2C32D9" w:rsidRPr="002C32D9">
        <w:rPr>
          <w:rFonts w:ascii="PT Astra Serif" w:hAnsi="PT Astra Serif"/>
          <w:color w:val="000000" w:themeColor="text1"/>
          <w:sz w:val="26"/>
          <w:szCs w:val="26"/>
        </w:rPr>
        <w:t>О результатах проведенного анализа деятельности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во 2 полугодии 2024 года</w:t>
      </w:r>
      <w:r w:rsidR="002C32D9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2C32D9" w:rsidRDefault="002C32D9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</w:t>
      </w:r>
      <w:r w:rsidRPr="002C32D9">
        <w:rPr>
          <w:rFonts w:ascii="PT Astra Serif" w:hAnsi="PT Astra Serif"/>
          <w:color w:val="000000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Департамента лицензирования и регионального государственного контроля Томской области, об их родственниках и свойственниках в целях выявления возможного конфликта интересов.</w:t>
      </w:r>
    </w:p>
    <w:p w:rsidR="002C32D9" w:rsidRDefault="002C32D9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 У</w:t>
      </w:r>
      <w:r w:rsidRPr="002C32D9">
        <w:rPr>
          <w:rFonts w:ascii="PT Astra Serif" w:hAnsi="PT Astra Serif"/>
          <w:color w:val="000000"/>
          <w:sz w:val="26"/>
          <w:szCs w:val="26"/>
        </w:rPr>
        <w:t>тверждени</w:t>
      </w:r>
      <w:r>
        <w:rPr>
          <w:rFonts w:ascii="PT Astra Serif" w:hAnsi="PT Astra Serif"/>
          <w:color w:val="000000"/>
          <w:sz w:val="26"/>
          <w:szCs w:val="26"/>
        </w:rPr>
        <w:t>е</w:t>
      </w:r>
      <w:r w:rsidRPr="002C32D9">
        <w:rPr>
          <w:rFonts w:ascii="PT Astra Serif" w:hAnsi="PT Astra Serif"/>
          <w:color w:val="000000"/>
          <w:sz w:val="26"/>
          <w:szCs w:val="26"/>
        </w:rPr>
        <w:t xml:space="preserve"> плана работы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2025 год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Комиссия РЕШИЛА: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1.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>По первому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 xml:space="preserve">2. По </w:t>
      </w:r>
      <w:r w:rsidR="00F81AAA">
        <w:rPr>
          <w:rFonts w:ascii="PT Astra Serif" w:hAnsi="PT Astra Serif"/>
          <w:sz w:val="26"/>
          <w:szCs w:val="26"/>
          <w:u w:val="single"/>
        </w:rPr>
        <w:t>второму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3. По третьему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4.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>По четвертому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5.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>По пятому вопросу: принять информацию к сведению.</w:t>
      </w:r>
    </w:p>
    <w:p w:rsidR="009155BD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6.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По шестому вопросу: </w:t>
      </w:r>
      <w:r w:rsidR="009155BD" w:rsidRPr="005A6D39">
        <w:rPr>
          <w:rFonts w:ascii="PT Astra Serif" w:hAnsi="PT Astra Serif"/>
          <w:sz w:val="26"/>
          <w:szCs w:val="26"/>
          <w:u w:val="single"/>
        </w:rPr>
        <w:t>принять информацию к сведению.</w:t>
      </w:r>
    </w:p>
    <w:p w:rsidR="009155BD" w:rsidRPr="005A6D39" w:rsidRDefault="005A6D39" w:rsidP="009155BD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7.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По </w:t>
      </w:r>
      <w:r w:rsidR="009155BD">
        <w:rPr>
          <w:rFonts w:ascii="PT Astra Serif" w:hAnsi="PT Astra Serif"/>
          <w:sz w:val="26"/>
          <w:szCs w:val="26"/>
          <w:u w:val="single"/>
        </w:rPr>
        <w:t>седьмому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 вопросу: </w:t>
      </w:r>
      <w:r w:rsidR="009155BD" w:rsidRPr="005A6D39">
        <w:rPr>
          <w:rFonts w:ascii="PT Astra Serif" w:hAnsi="PT Astra Serif"/>
          <w:sz w:val="26"/>
          <w:szCs w:val="26"/>
          <w:u w:val="single"/>
        </w:rPr>
        <w:t>утвердить план работы Комиссии на 202</w:t>
      </w:r>
      <w:r w:rsidR="009155BD">
        <w:rPr>
          <w:rFonts w:ascii="PT Astra Serif" w:hAnsi="PT Astra Serif"/>
          <w:sz w:val="26"/>
          <w:szCs w:val="26"/>
          <w:u w:val="single"/>
        </w:rPr>
        <w:t>5</w:t>
      </w:r>
      <w:r w:rsidR="009155BD" w:rsidRPr="005A6D39">
        <w:rPr>
          <w:rFonts w:ascii="PT Astra Serif" w:hAnsi="PT Astra Serif"/>
          <w:sz w:val="26"/>
          <w:szCs w:val="26"/>
          <w:u w:val="single"/>
        </w:rPr>
        <w:t xml:space="preserve"> год.</w:t>
      </w:r>
    </w:p>
    <w:sectPr w:rsidR="009155BD" w:rsidRPr="005A6D39" w:rsidSect="00BD3DD5">
      <w:headerReference w:type="even" r:id="rId8"/>
      <w:headerReference w:type="default" r:id="rId9"/>
      <w:pgSz w:w="11906" w:h="16838" w:code="9"/>
      <w:pgMar w:top="426" w:right="567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964" w:rsidRDefault="00DA1964">
      <w:r>
        <w:separator/>
      </w:r>
    </w:p>
  </w:endnote>
  <w:endnote w:type="continuationSeparator" w:id="0">
    <w:p w:rsidR="00DA1964" w:rsidRDefault="00DA1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964" w:rsidRDefault="00DA1964">
      <w:r>
        <w:separator/>
      </w:r>
    </w:p>
  </w:footnote>
  <w:footnote w:type="continuationSeparator" w:id="0">
    <w:p w:rsidR="00DA1964" w:rsidRDefault="00DA1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1EB">
          <w:rPr>
            <w:noProof/>
          </w:rPr>
          <w:t>2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3D9"/>
    <w:rsid w:val="000009B9"/>
    <w:rsid w:val="00001630"/>
    <w:rsid w:val="0001138E"/>
    <w:rsid w:val="00012091"/>
    <w:rsid w:val="00014724"/>
    <w:rsid w:val="00016ACA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20AB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26F7"/>
    <w:rsid w:val="00084C32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59AC"/>
    <w:rsid w:val="00117D18"/>
    <w:rsid w:val="00122240"/>
    <w:rsid w:val="001229CA"/>
    <w:rsid w:val="00126AD9"/>
    <w:rsid w:val="0013043F"/>
    <w:rsid w:val="00130985"/>
    <w:rsid w:val="0013250B"/>
    <w:rsid w:val="00136508"/>
    <w:rsid w:val="00143524"/>
    <w:rsid w:val="00143F1C"/>
    <w:rsid w:val="001462DA"/>
    <w:rsid w:val="00150234"/>
    <w:rsid w:val="00151DEC"/>
    <w:rsid w:val="00154DE4"/>
    <w:rsid w:val="001552A5"/>
    <w:rsid w:val="0015537C"/>
    <w:rsid w:val="00155EA8"/>
    <w:rsid w:val="00157469"/>
    <w:rsid w:val="001600E1"/>
    <w:rsid w:val="00160C36"/>
    <w:rsid w:val="00161C66"/>
    <w:rsid w:val="001631BC"/>
    <w:rsid w:val="00164384"/>
    <w:rsid w:val="001654D8"/>
    <w:rsid w:val="00165627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25AC5"/>
    <w:rsid w:val="002315AF"/>
    <w:rsid w:val="002325EF"/>
    <w:rsid w:val="00234314"/>
    <w:rsid w:val="00235E56"/>
    <w:rsid w:val="00240D69"/>
    <w:rsid w:val="0024316D"/>
    <w:rsid w:val="002457BD"/>
    <w:rsid w:val="00251E2C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238D"/>
    <w:rsid w:val="00274662"/>
    <w:rsid w:val="00277376"/>
    <w:rsid w:val="00277CC3"/>
    <w:rsid w:val="002804E7"/>
    <w:rsid w:val="002820DA"/>
    <w:rsid w:val="002835B9"/>
    <w:rsid w:val="00285254"/>
    <w:rsid w:val="002858ED"/>
    <w:rsid w:val="0028722E"/>
    <w:rsid w:val="0029147C"/>
    <w:rsid w:val="00291A3F"/>
    <w:rsid w:val="00292387"/>
    <w:rsid w:val="002926C1"/>
    <w:rsid w:val="00293DC1"/>
    <w:rsid w:val="00294060"/>
    <w:rsid w:val="00295C4A"/>
    <w:rsid w:val="00296774"/>
    <w:rsid w:val="002A08D9"/>
    <w:rsid w:val="002A0FF9"/>
    <w:rsid w:val="002A2442"/>
    <w:rsid w:val="002B09ED"/>
    <w:rsid w:val="002B1DF3"/>
    <w:rsid w:val="002B1FF3"/>
    <w:rsid w:val="002B31D6"/>
    <w:rsid w:val="002B44AA"/>
    <w:rsid w:val="002B6F37"/>
    <w:rsid w:val="002C0A48"/>
    <w:rsid w:val="002C1E6F"/>
    <w:rsid w:val="002C32D9"/>
    <w:rsid w:val="002C4622"/>
    <w:rsid w:val="002C4F4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0E34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07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76C1C"/>
    <w:rsid w:val="00382F1A"/>
    <w:rsid w:val="003853A7"/>
    <w:rsid w:val="0038658D"/>
    <w:rsid w:val="003868D0"/>
    <w:rsid w:val="003874A1"/>
    <w:rsid w:val="00390261"/>
    <w:rsid w:val="00396AD1"/>
    <w:rsid w:val="00396F76"/>
    <w:rsid w:val="003A2169"/>
    <w:rsid w:val="003A2C50"/>
    <w:rsid w:val="003A42CC"/>
    <w:rsid w:val="003A45AB"/>
    <w:rsid w:val="003A6C31"/>
    <w:rsid w:val="003B1304"/>
    <w:rsid w:val="003B1A00"/>
    <w:rsid w:val="003B5FA0"/>
    <w:rsid w:val="003B61BE"/>
    <w:rsid w:val="003C0C82"/>
    <w:rsid w:val="003C2188"/>
    <w:rsid w:val="003C38D9"/>
    <w:rsid w:val="003C4D7E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4AF"/>
    <w:rsid w:val="003E057C"/>
    <w:rsid w:val="003E0E1F"/>
    <w:rsid w:val="003E2B30"/>
    <w:rsid w:val="003E2F6F"/>
    <w:rsid w:val="003E323F"/>
    <w:rsid w:val="003E3E91"/>
    <w:rsid w:val="003F3952"/>
    <w:rsid w:val="003F6BD8"/>
    <w:rsid w:val="003F6C04"/>
    <w:rsid w:val="003F7769"/>
    <w:rsid w:val="00400336"/>
    <w:rsid w:val="004011FB"/>
    <w:rsid w:val="004015CA"/>
    <w:rsid w:val="00402402"/>
    <w:rsid w:val="00403338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367B"/>
    <w:rsid w:val="00435CF0"/>
    <w:rsid w:val="00436E33"/>
    <w:rsid w:val="00441007"/>
    <w:rsid w:val="0044115A"/>
    <w:rsid w:val="00442623"/>
    <w:rsid w:val="00442901"/>
    <w:rsid w:val="004437B8"/>
    <w:rsid w:val="00445879"/>
    <w:rsid w:val="00445EFE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3CD7"/>
    <w:rsid w:val="004C5D25"/>
    <w:rsid w:val="004C63EF"/>
    <w:rsid w:val="004C77B2"/>
    <w:rsid w:val="004D042F"/>
    <w:rsid w:val="004D69C5"/>
    <w:rsid w:val="004D7B75"/>
    <w:rsid w:val="004E063F"/>
    <w:rsid w:val="004E0DCA"/>
    <w:rsid w:val="004E7050"/>
    <w:rsid w:val="005003BD"/>
    <w:rsid w:val="00501A0B"/>
    <w:rsid w:val="00502086"/>
    <w:rsid w:val="00502AE6"/>
    <w:rsid w:val="00511C81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0AF"/>
    <w:rsid w:val="00580CD7"/>
    <w:rsid w:val="00581BF2"/>
    <w:rsid w:val="00584348"/>
    <w:rsid w:val="005845E5"/>
    <w:rsid w:val="00584DAE"/>
    <w:rsid w:val="005856DF"/>
    <w:rsid w:val="00585C14"/>
    <w:rsid w:val="005926B1"/>
    <w:rsid w:val="0059513A"/>
    <w:rsid w:val="00595429"/>
    <w:rsid w:val="00596DCC"/>
    <w:rsid w:val="005A04C0"/>
    <w:rsid w:val="005A1D48"/>
    <w:rsid w:val="005A6D39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2021"/>
    <w:rsid w:val="005F4E5C"/>
    <w:rsid w:val="00601344"/>
    <w:rsid w:val="00611C13"/>
    <w:rsid w:val="0061321E"/>
    <w:rsid w:val="00613ABD"/>
    <w:rsid w:val="00617973"/>
    <w:rsid w:val="00621988"/>
    <w:rsid w:val="00621F27"/>
    <w:rsid w:val="006273C3"/>
    <w:rsid w:val="00631B18"/>
    <w:rsid w:val="006343AB"/>
    <w:rsid w:val="00634714"/>
    <w:rsid w:val="0063621A"/>
    <w:rsid w:val="00645F22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830EE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E2BD8"/>
    <w:rsid w:val="006E5102"/>
    <w:rsid w:val="006F1B1F"/>
    <w:rsid w:val="006F1C18"/>
    <w:rsid w:val="006F227C"/>
    <w:rsid w:val="006F34A5"/>
    <w:rsid w:val="006F3596"/>
    <w:rsid w:val="006F3A24"/>
    <w:rsid w:val="006F6439"/>
    <w:rsid w:val="007015C4"/>
    <w:rsid w:val="0070321A"/>
    <w:rsid w:val="007040A6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4317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2728"/>
    <w:rsid w:val="00783725"/>
    <w:rsid w:val="00790AD5"/>
    <w:rsid w:val="0079154D"/>
    <w:rsid w:val="00793970"/>
    <w:rsid w:val="00795EB8"/>
    <w:rsid w:val="00797378"/>
    <w:rsid w:val="00797501"/>
    <w:rsid w:val="007A1190"/>
    <w:rsid w:val="007A1850"/>
    <w:rsid w:val="007A3849"/>
    <w:rsid w:val="007A438C"/>
    <w:rsid w:val="007A6594"/>
    <w:rsid w:val="007B4900"/>
    <w:rsid w:val="007B719F"/>
    <w:rsid w:val="007C6778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31EB"/>
    <w:rsid w:val="007E6C33"/>
    <w:rsid w:val="007E6E94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385A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2DD7"/>
    <w:rsid w:val="00885C39"/>
    <w:rsid w:val="00890835"/>
    <w:rsid w:val="008921E6"/>
    <w:rsid w:val="00893541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360"/>
    <w:rsid w:val="008D7AC8"/>
    <w:rsid w:val="008E0082"/>
    <w:rsid w:val="008E0780"/>
    <w:rsid w:val="008E1986"/>
    <w:rsid w:val="008E2F5C"/>
    <w:rsid w:val="00901CCA"/>
    <w:rsid w:val="0090259E"/>
    <w:rsid w:val="009042FA"/>
    <w:rsid w:val="00904BEF"/>
    <w:rsid w:val="00905124"/>
    <w:rsid w:val="0091030E"/>
    <w:rsid w:val="009121AA"/>
    <w:rsid w:val="00913215"/>
    <w:rsid w:val="009143D2"/>
    <w:rsid w:val="00914AC2"/>
    <w:rsid w:val="009151E9"/>
    <w:rsid w:val="009155BD"/>
    <w:rsid w:val="009222C4"/>
    <w:rsid w:val="00942AF1"/>
    <w:rsid w:val="00942E6F"/>
    <w:rsid w:val="00945E24"/>
    <w:rsid w:val="009477FD"/>
    <w:rsid w:val="0095047C"/>
    <w:rsid w:val="00953FEC"/>
    <w:rsid w:val="009571AD"/>
    <w:rsid w:val="00957A13"/>
    <w:rsid w:val="00964EC6"/>
    <w:rsid w:val="00975617"/>
    <w:rsid w:val="00987D5C"/>
    <w:rsid w:val="009915FF"/>
    <w:rsid w:val="00996C09"/>
    <w:rsid w:val="009A0DF9"/>
    <w:rsid w:val="009A20A2"/>
    <w:rsid w:val="009A24A0"/>
    <w:rsid w:val="009A419D"/>
    <w:rsid w:val="009A5DB5"/>
    <w:rsid w:val="009B685A"/>
    <w:rsid w:val="009B6EA7"/>
    <w:rsid w:val="009C09AF"/>
    <w:rsid w:val="009C2633"/>
    <w:rsid w:val="009C28AC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3AD8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6B17"/>
    <w:rsid w:val="00AD7401"/>
    <w:rsid w:val="00AE24AC"/>
    <w:rsid w:val="00AE2716"/>
    <w:rsid w:val="00AE6BE0"/>
    <w:rsid w:val="00AF4F12"/>
    <w:rsid w:val="00AF7E41"/>
    <w:rsid w:val="00B0047C"/>
    <w:rsid w:val="00B0241C"/>
    <w:rsid w:val="00B053CF"/>
    <w:rsid w:val="00B063DD"/>
    <w:rsid w:val="00B06EBD"/>
    <w:rsid w:val="00B10ADB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4765F"/>
    <w:rsid w:val="00B521E2"/>
    <w:rsid w:val="00B52375"/>
    <w:rsid w:val="00B532C6"/>
    <w:rsid w:val="00B540B9"/>
    <w:rsid w:val="00B56BD5"/>
    <w:rsid w:val="00B630EC"/>
    <w:rsid w:val="00B64B15"/>
    <w:rsid w:val="00B658F1"/>
    <w:rsid w:val="00B70349"/>
    <w:rsid w:val="00B71968"/>
    <w:rsid w:val="00B77751"/>
    <w:rsid w:val="00B7777E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D3DD5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891"/>
    <w:rsid w:val="00C06F7B"/>
    <w:rsid w:val="00C1079C"/>
    <w:rsid w:val="00C15CE8"/>
    <w:rsid w:val="00C1612C"/>
    <w:rsid w:val="00C169BB"/>
    <w:rsid w:val="00C17358"/>
    <w:rsid w:val="00C2464A"/>
    <w:rsid w:val="00C24A82"/>
    <w:rsid w:val="00C3115C"/>
    <w:rsid w:val="00C342DD"/>
    <w:rsid w:val="00C34A88"/>
    <w:rsid w:val="00C35789"/>
    <w:rsid w:val="00C35CC6"/>
    <w:rsid w:val="00C3744A"/>
    <w:rsid w:val="00C40245"/>
    <w:rsid w:val="00C43ADB"/>
    <w:rsid w:val="00C44650"/>
    <w:rsid w:val="00C448C3"/>
    <w:rsid w:val="00C457ED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38B0"/>
    <w:rsid w:val="00C84938"/>
    <w:rsid w:val="00C91709"/>
    <w:rsid w:val="00C92A0F"/>
    <w:rsid w:val="00C963C7"/>
    <w:rsid w:val="00C9667E"/>
    <w:rsid w:val="00C96C22"/>
    <w:rsid w:val="00C97097"/>
    <w:rsid w:val="00C976B6"/>
    <w:rsid w:val="00CA2739"/>
    <w:rsid w:val="00CA4FCC"/>
    <w:rsid w:val="00CA5E06"/>
    <w:rsid w:val="00CB18D0"/>
    <w:rsid w:val="00CB2209"/>
    <w:rsid w:val="00CB49B2"/>
    <w:rsid w:val="00CB500B"/>
    <w:rsid w:val="00CB55A1"/>
    <w:rsid w:val="00CB69C8"/>
    <w:rsid w:val="00CB6E87"/>
    <w:rsid w:val="00CC3C53"/>
    <w:rsid w:val="00CC516A"/>
    <w:rsid w:val="00CC7091"/>
    <w:rsid w:val="00CD3298"/>
    <w:rsid w:val="00CD5673"/>
    <w:rsid w:val="00CE4EAE"/>
    <w:rsid w:val="00CE6837"/>
    <w:rsid w:val="00CE69B5"/>
    <w:rsid w:val="00D01F10"/>
    <w:rsid w:val="00D02354"/>
    <w:rsid w:val="00D06120"/>
    <w:rsid w:val="00D10B1F"/>
    <w:rsid w:val="00D126A6"/>
    <w:rsid w:val="00D16F4B"/>
    <w:rsid w:val="00D17AC6"/>
    <w:rsid w:val="00D23842"/>
    <w:rsid w:val="00D25F68"/>
    <w:rsid w:val="00D341EB"/>
    <w:rsid w:val="00D448D2"/>
    <w:rsid w:val="00D46DFE"/>
    <w:rsid w:val="00D603E9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1339"/>
    <w:rsid w:val="00D9268D"/>
    <w:rsid w:val="00D95340"/>
    <w:rsid w:val="00D975F4"/>
    <w:rsid w:val="00DA1964"/>
    <w:rsid w:val="00DA1D03"/>
    <w:rsid w:val="00DA1EF8"/>
    <w:rsid w:val="00DA1FC6"/>
    <w:rsid w:val="00DA5185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F0C33"/>
    <w:rsid w:val="00DF2C43"/>
    <w:rsid w:val="00DF7279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2FF1"/>
    <w:rsid w:val="00E53439"/>
    <w:rsid w:val="00E62A09"/>
    <w:rsid w:val="00E6448A"/>
    <w:rsid w:val="00E66FCE"/>
    <w:rsid w:val="00E72D92"/>
    <w:rsid w:val="00E72DC9"/>
    <w:rsid w:val="00E7416F"/>
    <w:rsid w:val="00E75294"/>
    <w:rsid w:val="00E80B05"/>
    <w:rsid w:val="00E82C98"/>
    <w:rsid w:val="00E830E3"/>
    <w:rsid w:val="00E83D83"/>
    <w:rsid w:val="00E84056"/>
    <w:rsid w:val="00E849D7"/>
    <w:rsid w:val="00E85A99"/>
    <w:rsid w:val="00E903D9"/>
    <w:rsid w:val="00E93895"/>
    <w:rsid w:val="00EA09FA"/>
    <w:rsid w:val="00EA1CF6"/>
    <w:rsid w:val="00EA2B0D"/>
    <w:rsid w:val="00EA4045"/>
    <w:rsid w:val="00EA6CB2"/>
    <w:rsid w:val="00EA7839"/>
    <w:rsid w:val="00EB717B"/>
    <w:rsid w:val="00EC230E"/>
    <w:rsid w:val="00EC3AA5"/>
    <w:rsid w:val="00EC42AC"/>
    <w:rsid w:val="00EC4B6D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319B"/>
    <w:rsid w:val="00EE333F"/>
    <w:rsid w:val="00EE40D7"/>
    <w:rsid w:val="00EF0D92"/>
    <w:rsid w:val="00EF0F43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4C47"/>
    <w:rsid w:val="00F16750"/>
    <w:rsid w:val="00F17A7C"/>
    <w:rsid w:val="00F20768"/>
    <w:rsid w:val="00F2094E"/>
    <w:rsid w:val="00F27337"/>
    <w:rsid w:val="00F312A9"/>
    <w:rsid w:val="00F31628"/>
    <w:rsid w:val="00F337AF"/>
    <w:rsid w:val="00F33973"/>
    <w:rsid w:val="00F371FA"/>
    <w:rsid w:val="00F46432"/>
    <w:rsid w:val="00F46817"/>
    <w:rsid w:val="00F50312"/>
    <w:rsid w:val="00F50A6D"/>
    <w:rsid w:val="00F51219"/>
    <w:rsid w:val="00F51BFF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FF4"/>
    <w:rsid w:val="00F73B49"/>
    <w:rsid w:val="00F76433"/>
    <w:rsid w:val="00F776ED"/>
    <w:rsid w:val="00F81AAA"/>
    <w:rsid w:val="00F854CA"/>
    <w:rsid w:val="00F91350"/>
    <w:rsid w:val="00F927EA"/>
    <w:rsid w:val="00F946F7"/>
    <w:rsid w:val="00FA160F"/>
    <w:rsid w:val="00FA1B52"/>
    <w:rsid w:val="00FA56AF"/>
    <w:rsid w:val="00FA6024"/>
    <w:rsid w:val="00FA7CC3"/>
    <w:rsid w:val="00FB45A2"/>
    <w:rsid w:val="00FB7C3E"/>
    <w:rsid w:val="00FC150E"/>
    <w:rsid w:val="00FC178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CE1882"/>
  <w15:docId w15:val="{FF5D137D-F1B5-445C-BEAB-92D73CC6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3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C6F44-75B4-44BB-84A1-2287597E1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96</cp:revision>
  <cp:lastPrinted>2024-06-24T07:04:00Z</cp:lastPrinted>
  <dcterms:created xsi:type="dcterms:W3CDTF">2023-06-27T02:53:00Z</dcterms:created>
  <dcterms:modified xsi:type="dcterms:W3CDTF">2024-12-25T02:09:00Z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