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E75294" w:rsidTr="009F1E93">
        <w:trPr>
          <w:trHeight w:val="2430"/>
        </w:trPr>
        <w:tc>
          <w:tcPr>
            <w:tcW w:w="3828" w:type="dxa"/>
            <w:gridSpan w:val="4"/>
          </w:tcPr>
          <w:p w:rsidR="00181FBD" w:rsidRPr="00014724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075A0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ДЕПАРТАМЕНТ</w:t>
            </w: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ЛИЦЕНЗИРОВАНИ</w:t>
            </w:r>
            <w:r w:rsidR="00075A0D">
              <w:rPr>
                <w:b/>
                <w:sz w:val="28"/>
              </w:rPr>
              <w:t>Я И РЕГИОНАЛЬНОГО ГОСУДАРСТВЕННОГО КОНТРОЛЯ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b/>
                <w:sz w:val="28"/>
                <w:szCs w:val="12"/>
              </w:rPr>
            </w:pPr>
            <w:r w:rsidRPr="00014724">
              <w:rPr>
                <w:b/>
                <w:sz w:val="28"/>
              </w:rPr>
              <w:t>ТОМСКОЙ ОБЛАСТИ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 xml:space="preserve">Белинского ул., д. </w:t>
            </w:r>
            <w:r w:rsidR="00F128C8">
              <w:rPr>
                <w:sz w:val="14"/>
              </w:rPr>
              <w:t>15а</w:t>
            </w:r>
            <w:r w:rsidRPr="00014724">
              <w:rPr>
                <w:sz w:val="14"/>
              </w:rPr>
              <w:t>, г. Томск, 634029</w:t>
            </w: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тел. (382 2) 533-411, факс (382 2) 532-085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  <w:lang w:val="en-US"/>
              </w:rPr>
              <w:t>E</w:t>
            </w:r>
            <w:r w:rsidRPr="005A1D48">
              <w:rPr>
                <w:sz w:val="14"/>
              </w:rPr>
              <w:t>-</w:t>
            </w:r>
            <w:r w:rsidRPr="00014724">
              <w:rPr>
                <w:sz w:val="14"/>
                <w:lang w:val="en-US"/>
              </w:rPr>
              <w:t>mail</w:t>
            </w:r>
            <w:r w:rsidRPr="005A1D48">
              <w:rPr>
                <w:sz w:val="14"/>
              </w:rPr>
              <w:t xml:space="preserve">: </w:t>
            </w:r>
            <w:r w:rsidRPr="00014724">
              <w:rPr>
                <w:sz w:val="14"/>
                <w:lang w:val="en-US"/>
              </w:rPr>
              <w:t>info</w:t>
            </w:r>
            <w:r w:rsidRPr="005A1D48">
              <w:rPr>
                <w:sz w:val="14"/>
              </w:rPr>
              <w:t>@</w:t>
            </w:r>
            <w:r w:rsidRPr="00014724">
              <w:rPr>
                <w:sz w:val="14"/>
                <w:lang w:val="en-US"/>
              </w:rPr>
              <w:t>palata</w:t>
            </w:r>
            <w:r w:rsidRPr="005A1D48">
              <w:rPr>
                <w:sz w:val="14"/>
              </w:rPr>
              <w:t>.</w:t>
            </w:r>
            <w:r w:rsidRPr="00014724">
              <w:rPr>
                <w:sz w:val="14"/>
                <w:lang w:val="en-US"/>
              </w:rPr>
              <w:t>tomsk</w:t>
            </w:r>
            <w:r w:rsidRPr="005A1D48">
              <w:rPr>
                <w:sz w:val="14"/>
              </w:rPr>
              <w:t>.</w:t>
            </w:r>
            <w:r w:rsidRPr="00014724">
              <w:rPr>
                <w:sz w:val="14"/>
                <w:lang w:val="en-US"/>
              </w:rPr>
              <w:t>ru</w:t>
            </w: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ИНН</w:t>
            </w:r>
            <w:r w:rsidRPr="005A1D48">
              <w:rPr>
                <w:sz w:val="14"/>
              </w:rPr>
              <w:t>/</w:t>
            </w:r>
            <w:r w:rsidRPr="00014724">
              <w:rPr>
                <w:sz w:val="14"/>
              </w:rPr>
              <w:t>КПП</w:t>
            </w:r>
            <w:r w:rsidRPr="005A1D48">
              <w:rPr>
                <w:sz w:val="14"/>
              </w:rPr>
              <w:t xml:space="preserve"> 7017147029</w:t>
            </w:r>
            <w:r w:rsidRPr="00014724">
              <w:rPr>
                <w:sz w:val="14"/>
              </w:rPr>
              <w:t>/</w:t>
            </w:r>
            <w:r w:rsidRPr="005A1D48">
              <w:rPr>
                <w:sz w:val="14"/>
              </w:rPr>
              <w:t>701701001</w:t>
            </w:r>
            <w:r w:rsidRPr="00014724">
              <w:rPr>
                <w:sz w:val="14"/>
              </w:rPr>
              <w:t>, ОГРН</w:t>
            </w:r>
            <w:r w:rsidRPr="005A1D48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1067017153433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5A1D48" w:rsidRDefault="00181FBD" w:rsidP="009F1E93">
            <w:pPr>
              <w:jc w:val="center"/>
              <w:rPr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5A1D48" w:rsidRDefault="00181FBD" w:rsidP="009F1E93">
            <w:pPr>
              <w:pStyle w:val="a8"/>
              <w:rPr>
                <w:b w:val="0"/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2D0482" w:rsidRDefault="00181FBD" w:rsidP="009F1E93">
            <w:pPr>
              <w:rPr>
                <w:sz w:val="28"/>
                <w:szCs w:val="28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129" w:right="-102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</w:tbl>
    <w:p w:rsidR="00D975F4" w:rsidRPr="00B22B6E" w:rsidRDefault="00D975F4" w:rsidP="00D975F4">
      <w:pPr>
        <w:jc w:val="center"/>
        <w:rPr>
          <w:b/>
        </w:rPr>
      </w:pPr>
      <w:r w:rsidRPr="00B22B6E">
        <w:rPr>
          <w:b/>
        </w:rPr>
        <w:t xml:space="preserve">Протокол № </w:t>
      </w:r>
      <w:r w:rsidR="009C7135">
        <w:rPr>
          <w:b/>
        </w:rPr>
        <w:t>1</w:t>
      </w:r>
    </w:p>
    <w:p w:rsidR="00D975F4" w:rsidRPr="00B22B6E" w:rsidRDefault="00D975F4" w:rsidP="00075A0D">
      <w:pPr>
        <w:jc w:val="center"/>
      </w:pPr>
      <w:r w:rsidRPr="00B22B6E">
        <w:t xml:space="preserve">заседания Комиссии </w:t>
      </w:r>
      <w:r w:rsidR="00075A0D">
        <w:t>Департамента лицензирования</w:t>
      </w:r>
      <w:r w:rsidRPr="00B22B6E">
        <w:t xml:space="preserve"> </w:t>
      </w:r>
      <w:r w:rsidR="00075A0D">
        <w:t xml:space="preserve">и регионального государственного контроля </w:t>
      </w:r>
      <w:r w:rsidRPr="00B22B6E">
        <w:t>Томской области по соблюдению требований</w:t>
      </w:r>
      <w:r w:rsidR="00075A0D">
        <w:t xml:space="preserve"> </w:t>
      </w:r>
      <w:r w:rsidRPr="00B22B6E">
        <w:t xml:space="preserve">к служебному поведению государственных гражданских служащих Томской области, проходящих службу в </w:t>
      </w:r>
      <w:r w:rsidR="00075A0D">
        <w:t>Департаменте</w:t>
      </w:r>
      <w:r w:rsidRPr="00B22B6E">
        <w:t xml:space="preserve"> лицензировани</w:t>
      </w:r>
      <w:r w:rsidR="00075A0D">
        <w:t>я и регионального государственного контроля</w:t>
      </w:r>
      <w:r w:rsidRPr="00B22B6E">
        <w:t xml:space="preserve"> Томской области и урегулированию конфликта интересов</w:t>
      </w:r>
    </w:p>
    <w:p w:rsidR="00D975F4" w:rsidRPr="00B22B6E" w:rsidRDefault="00D975F4" w:rsidP="00D975F4">
      <w:pPr>
        <w:jc w:val="center"/>
        <w:rPr>
          <w:b/>
        </w:rPr>
      </w:pPr>
    </w:p>
    <w:p w:rsidR="00D975F4" w:rsidRPr="00A308C0" w:rsidRDefault="009C7135" w:rsidP="00D975F4">
      <w:pPr>
        <w:jc w:val="both"/>
      </w:pPr>
      <w:r>
        <w:t>25</w:t>
      </w:r>
      <w:r w:rsidR="0095047C">
        <w:t>.0</w:t>
      </w:r>
      <w:r>
        <w:t>3</w:t>
      </w:r>
      <w:r w:rsidR="0095047C">
        <w:t>.</w:t>
      </w:r>
      <w:r>
        <w:t>202</w:t>
      </w:r>
      <w:r w:rsidR="000B67A6">
        <w:t>2</w:t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  <w:t xml:space="preserve">                   </w:t>
      </w:r>
      <w:r w:rsidR="0095047C">
        <w:t xml:space="preserve">         </w:t>
      </w:r>
      <w:r w:rsidR="008731C7">
        <w:t xml:space="preserve">      </w:t>
      </w:r>
      <w:r w:rsidR="0095047C">
        <w:t xml:space="preserve">           </w:t>
      </w:r>
      <w:r w:rsidR="008731C7">
        <w:t xml:space="preserve"> </w:t>
      </w:r>
      <w:r w:rsidR="005003BD">
        <w:t xml:space="preserve">  </w:t>
      </w:r>
      <w:r w:rsidR="008731C7" w:rsidRPr="00A308C0">
        <w:t>г. Томск</w:t>
      </w:r>
    </w:p>
    <w:p w:rsidR="00D975F4" w:rsidRPr="00A308C0" w:rsidRDefault="00D975F4" w:rsidP="00D975F4">
      <w:pPr>
        <w:tabs>
          <w:tab w:val="left" w:pos="720"/>
        </w:tabs>
        <w:rPr>
          <w:b/>
        </w:rPr>
      </w:pPr>
    </w:p>
    <w:p w:rsidR="00AB3ACD" w:rsidRDefault="00AB3ACD" w:rsidP="005201D7">
      <w:pPr>
        <w:tabs>
          <w:tab w:val="left" w:pos="720"/>
        </w:tabs>
      </w:pPr>
      <w:r w:rsidRPr="002B1DF3">
        <w:t>Повестка:</w:t>
      </w:r>
    </w:p>
    <w:p w:rsidR="009C7135" w:rsidRPr="009C7135" w:rsidRDefault="009C7135" w:rsidP="009C7135">
      <w:pPr>
        <w:ind w:firstLine="709"/>
        <w:jc w:val="both"/>
        <w:rPr>
          <w:color w:val="000000"/>
        </w:rPr>
      </w:pPr>
      <w:r w:rsidRPr="009C7135">
        <w:rPr>
          <w:color w:val="000000"/>
        </w:rPr>
        <w:t xml:space="preserve">1. Отчет о выполнении мероприятий плана противодействия коррупции в </w:t>
      </w:r>
      <w:r w:rsidR="00075A0D">
        <w:rPr>
          <w:color w:val="000000"/>
        </w:rPr>
        <w:t xml:space="preserve">Департаменте </w:t>
      </w:r>
      <w:r w:rsidRPr="009C7135">
        <w:rPr>
          <w:color w:val="000000"/>
        </w:rPr>
        <w:t>лицензировани</w:t>
      </w:r>
      <w:r w:rsidR="00075A0D">
        <w:rPr>
          <w:color w:val="000000"/>
        </w:rPr>
        <w:t>я и регионального государственного контроля</w:t>
      </w:r>
      <w:r w:rsidRPr="009C7135">
        <w:rPr>
          <w:color w:val="000000"/>
        </w:rPr>
        <w:t xml:space="preserve"> Т</w:t>
      </w:r>
      <w:r w:rsidR="00075A0D">
        <w:rPr>
          <w:color w:val="000000"/>
        </w:rPr>
        <w:t>омской области в 1 квартале 202</w:t>
      </w:r>
      <w:r w:rsidR="00527B38">
        <w:rPr>
          <w:color w:val="000000"/>
        </w:rPr>
        <w:t>2</w:t>
      </w:r>
      <w:r w:rsidRPr="009C7135">
        <w:rPr>
          <w:color w:val="000000"/>
        </w:rPr>
        <w:t xml:space="preserve"> года</w:t>
      </w:r>
      <w:r w:rsidR="001631BC">
        <w:rPr>
          <w:color w:val="000000"/>
        </w:rPr>
        <w:t xml:space="preserve"> (докладчик </w:t>
      </w:r>
      <w:r w:rsidR="00527B38">
        <w:rPr>
          <w:color w:val="000000"/>
        </w:rPr>
        <w:t>Н.Н.Наумова</w:t>
      </w:r>
      <w:r>
        <w:rPr>
          <w:color w:val="000000"/>
        </w:rPr>
        <w:t>).</w:t>
      </w:r>
    </w:p>
    <w:p w:rsidR="009C7135" w:rsidRPr="009C7135" w:rsidRDefault="009C7135" w:rsidP="009C7135">
      <w:pPr>
        <w:ind w:firstLine="709"/>
        <w:jc w:val="both"/>
        <w:rPr>
          <w:color w:val="000000"/>
        </w:rPr>
      </w:pPr>
      <w:r w:rsidRPr="009C7135">
        <w:rPr>
          <w:color w:val="000000"/>
        </w:rPr>
        <w:t>2. П</w:t>
      </w:r>
      <w:r>
        <w:rPr>
          <w:color w:val="000000"/>
        </w:rPr>
        <w:t xml:space="preserve">роведение текущей </w:t>
      </w:r>
      <w:r w:rsidRPr="009C7135">
        <w:rPr>
          <w:color w:val="000000"/>
        </w:rPr>
        <w:t>антикоррупционной экспертизы проектов нормативных правовых актов Томской области</w:t>
      </w:r>
      <w:r>
        <w:rPr>
          <w:color w:val="000000"/>
        </w:rPr>
        <w:t xml:space="preserve"> (докладчик </w:t>
      </w:r>
      <w:r w:rsidR="001631BC">
        <w:rPr>
          <w:color w:val="000000"/>
        </w:rPr>
        <w:t>Н.В.</w:t>
      </w:r>
      <w:r>
        <w:rPr>
          <w:color w:val="000000"/>
        </w:rPr>
        <w:t>Сидоренко</w:t>
      </w:r>
      <w:r w:rsidR="001631BC">
        <w:rPr>
          <w:color w:val="000000"/>
        </w:rPr>
        <w:t>).</w:t>
      </w:r>
      <w:r>
        <w:rPr>
          <w:color w:val="000000"/>
        </w:rPr>
        <w:t xml:space="preserve"> </w:t>
      </w:r>
    </w:p>
    <w:p w:rsidR="009C7135" w:rsidRPr="009C7135" w:rsidRDefault="009C7135" w:rsidP="009C7135">
      <w:pPr>
        <w:ind w:firstLine="709"/>
        <w:jc w:val="both"/>
        <w:rPr>
          <w:color w:val="000000"/>
        </w:rPr>
      </w:pPr>
      <w:r w:rsidRPr="009C7135">
        <w:rPr>
          <w:color w:val="000000"/>
        </w:rPr>
        <w:t>3. Отчет о наполнении и актуализации материалов раздела «Противодействие коррупции» на официальном интернет-портале Администрации Томс</w:t>
      </w:r>
      <w:r w:rsidR="00AF4637">
        <w:rPr>
          <w:color w:val="000000"/>
        </w:rPr>
        <w:t xml:space="preserve">кой области, официальном сайте Департамента </w:t>
      </w:r>
      <w:r w:rsidRPr="009C7135">
        <w:rPr>
          <w:color w:val="000000"/>
        </w:rPr>
        <w:t>лицензировани</w:t>
      </w:r>
      <w:r w:rsidR="00AF4637">
        <w:rPr>
          <w:color w:val="000000"/>
        </w:rPr>
        <w:t>я и регионального государственного контроля</w:t>
      </w:r>
      <w:r w:rsidRPr="009C7135">
        <w:rPr>
          <w:color w:val="000000"/>
        </w:rPr>
        <w:t xml:space="preserve"> Томской области</w:t>
      </w:r>
      <w:r w:rsidR="001631BC">
        <w:rPr>
          <w:color w:val="000000"/>
        </w:rPr>
        <w:t xml:space="preserve"> (докладчик Н.В.Сидоренко</w:t>
      </w:r>
      <w:r>
        <w:rPr>
          <w:color w:val="000000"/>
        </w:rPr>
        <w:t>).</w:t>
      </w:r>
    </w:p>
    <w:p w:rsidR="009C7135" w:rsidRPr="009C7135" w:rsidRDefault="009C7135" w:rsidP="009C7135">
      <w:pPr>
        <w:ind w:firstLine="714"/>
        <w:jc w:val="both"/>
        <w:rPr>
          <w:color w:val="000000"/>
        </w:rPr>
      </w:pPr>
      <w:r w:rsidRPr="009C7135">
        <w:rPr>
          <w:color w:val="000000"/>
        </w:rPr>
        <w:t>4. Проведение анализа работы с обращениями граждан, соблюдения сроков и результатов рассмотрения обращений граждан о фактах проявления коррупции</w:t>
      </w:r>
      <w:r w:rsidR="001631BC">
        <w:rPr>
          <w:color w:val="000000"/>
        </w:rPr>
        <w:t xml:space="preserve"> (докладчик Н.В.Сидоренко</w:t>
      </w:r>
      <w:r>
        <w:rPr>
          <w:color w:val="000000"/>
        </w:rPr>
        <w:t>).</w:t>
      </w:r>
    </w:p>
    <w:p w:rsidR="00EF1315" w:rsidRDefault="009C7135" w:rsidP="00EF1315">
      <w:pPr>
        <w:ind w:firstLine="709"/>
        <w:jc w:val="both"/>
        <w:rPr>
          <w:color w:val="000000"/>
        </w:rPr>
      </w:pPr>
      <w:r w:rsidRPr="009C7135">
        <w:rPr>
          <w:color w:val="000000"/>
        </w:rPr>
        <w:t>5. Проведение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>
        <w:rPr>
          <w:color w:val="000000"/>
        </w:rPr>
        <w:t xml:space="preserve">. </w:t>
      </w:r>
      <w:r w:rsidRPr="009C7135">
        <w:rPr>
          <w:color w:val="000000"/>
        </w:rPr>
        <w:t xml:space="preserve">Рассмотрение доклада о результатах исполнения настоящего пункта </w:t>
      </w:r>
      <w:r w:rsidR="001631BC">
        <w:rPr>
          <w:color w:val="000000"/>
        </w:rPr>
        <w:t>(</w:t>
      </w:r>
      <w:r w:rsidR="003D2F8A">
        <w:rPr>
          <w:color w:val="000000"/>
        </w:rPr>
        <w:t>Н.Н.Наумова</w:t>
      </w:r>
      <w:r>
        <w:rPr>
          <w:color w:val="000000"/>
        </w:rPr>
        <w:t>).</w:t>
      </w:r>
    </w:p>
    <w:p w:rsidR="009C7135" w:rsidRPr="00A765FB" w:rsidRDefault="00EF1315" w:rsidP="00EF1315">
      <w:pPr>
        <w:ind w:firstLine="709"/>
        <w:jc w:val="both"/>
        <w:rPr>
          <w:color w:val="0D0D0D" w:themeColor="text1" w:themeTint="F2"/>
        </w:rPr>
      </w:pPr>
      <w:r w:rsidRPr="00A765FB">
        <w:rPr>
          <w:color w:val="0D0D0D" w:themeColor="text1" w:themeTint="F2"/>
        </w:rPr>
        <w:t>6. Отчет о рассмотрении вопросов правоприменительной практики по результатам вступившего в законную силу решения Арбитражного суда Томской области о признании незаконным приказа Департамента лицензирования и регионального государственного контроля Томской области об отказе в переоформлении лицензии на розничную продажу алкогольной продукции № 765 от 31.08.2021 в целях выработки и принятия мер по предупреждению и устранению причин выявленных нарушений.</w:t>
      </w:r>
    </w:p>
    <w:p w:rsidR="00AB3AC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Состав комиссии:</w:t>
      </w:r>
    </w:p>
    <w:p w:rsidR="00AB3ACD" w:rsidRPr="00800E6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Председатель комиссии:</w:t>
      </w:r>
    </w:p>
    <w:p w:rsidR="00AB3ACD" w:rsidRDefault="00AB3ACD" w:rsidP="005201D7">
      <w:pPr>
        <w:ind w:firstLine="708"/>
        <w:jc w:val="both"/>
      </w:pPr>
      <w:r w:rsidRPr="0018362E">
        <w:lastRenderedPageBreak/>
        <w:t xml:space="preserve">Верюжская Ольга Владиславовна </w:t>
      </w:r>
      <w:r w:rsidRPr="0018362E">
        <w:rPr>
          <w:b/>
        </w:rPr>
        <w:t xml:space="preserve">– </w:t>
      </w:r>
      <w:r w:rsidR="003B5FA0">
        <w:t xml:space="preserve">заместитель </w:t>
      </w:r>
      <w:r w:rsidR="0001458F">
        <w:t>начальника департамента</w:t>
      </w:r>
      <w:r w:rsidRPr="0018362E">
        <w:t xml:space="preserve"> </w:t>
      </w:r>
      <w:r w:rsidR="005201D7" w:rsidRPr="0018362E">
        <w:t xml:space="preserve">– </w:t>
      </w:r>
      <w:r w:rsidR="0001458F">
        <w:t>председатель Комитета организационно – правового обеспечения.</w:t>
      </w:r>
    </w:p>
    <w:p w:rsidR="00800E6D" w:rsidRPr="0018362E" w:rsidRDefault="00800E6D" w:rsidP="005201D7">
      <w:pPr>
        <w:ind w:firstLine="708"/>
        <w:jc w:val="both"/>
      </w:pPr>
    </w:p>
    <w:p w:rsidR="00AB3ACD" w:rsidRPr="00800E6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Члены комиссии:</w:t>
      </w:r>
    </w:p>
    <w:p w:rsidR="0001458F" w:rsidRPr="00A765FB" w:rsidRDefault="00A308C0" w:rsidP="0001458F">
      <w:pPr>
        <w:ind w:firstLine="709"/>
        <w:jc w:val="both"/>
        <w:rPr>
          <w:color w:val="0D0D0D" w:themeColor="text1" w:themeTint="F2"/>
        </w:rPr>
      </w:pPr>
      <w:r w:rsidRPr="0018362E">
        <w:t xml:space="preserve">Сидоренко Наталия Валерьевна – консультант </w:t>
      </w:r>
      <w:r w:rsidR="0001458F" w:rsidRPr="0001458F">
        <w:t>Комитета организационно – правового обеспечения</w:t>
      </w:r>
      <w:r w:rsidR="003969B7">
        <w:t xml:space="preserve"> – </w:t>
      </w:r>
      <w:r w:rsidR="003969B7" w:rsidRPr="00A765FB">
        <w:rPr>
          <w:color w:val="0D0D0D" w:themeColor="text1" w:themeTint="F2"/>
        </w:rPr>
        <w:t>заместитель председателя Комиссии</w:t>
      </w:r>
      <w:r w:rsidR="0001458F" w:rsidRPr="00A765FB">
        <w:rPr>
          <w:color w:val="0D0D0D" w:themeColor="text1" w:themeTint="F2"/>
        </w:rPr>
        <w:t>.</w:t>
      </w:r>
    </w:p>
    <w:p w:rsidR="00A308C0" w:rsidRPr="0018362E" w:rsidRDefault="00A308C0" w:rsidP="005201D7">
      <w:pPr>
        <w:ind w:firstLine="708"/>
        <w:jc w:val="both"/>
      </w:pPr>
    </w:p>
    <w:p w:rsidR="00AB3ACD" w:rsidRPr="00A765FB" w:rsidRDefault="003D2F8A" w:rsidP="003D2F8A">
      <w:pPr>
        <w:ind w:firstLine="708"/>
        <w:jc w:val="both"/>
        <w:rPr>
          <w:color w:val="0D0D0D" w:themeColor="text1" w:themeTint="F2"/>
        </w:rPr>
      </w:pPr>
      <w:r w:rsidRPr="003D2F8A">
        <w:t>Наумова Наталья Николаевна – консультант Комитета организационно – правового обеспечения</w:t>
      </w:r>
      <w:r w:rsidR="003969B7">
        <w:t xml:space="preserve"> – </w:t>
      </w:r>
      <w:r w:rsidR="003969B7" w:rsidRPr="00A765FB">
        <w:rPr>
          <w:color w:val="0D0D0D" w:themeColor="text1" w:themeTint="F2"/>
        </w:rPr>
        <w:t>секретарь комиссии</w:t>
      </w:r>
      <w:r w:rsidRPr="00A765FB">
        <w:rPr>
          <w:color w:val="0D0D0D" w:themeColor="text1" w:themeTint="F2"/>
        </w:rPr>
        <w:t>.</w:t>
      </w:r>
    </w:p>
    <w:p w:rsidR="0001458F" w:rsidRPr="0018362E" w:rsidRDefault="0001458F" w:rsidP="0001458F">
      <w:pPr>
        <w:ind w:firstLine="708"/>
        <w:jc w:val="both"/>
      </w:pPr>
    </w:p>
    <w:p w:rsidR="00AB3ACD" w:rsidRPr="00800E6D" w:rsidRDefault="005201D7" w:rsidP="005201D7">
      <w:pPr>
        <w:jc w:val="both"/>
        <w:rPr>
          <w:b/>
        </w:rPr>
      </w:pPr>
      <w:r w:rsidRPr="0018362E">
        <w:tab/>
      </w:r>
      <w:r w:rsidR="00AB3ACD" w:rsidRPr="00800E6D">
        <w:rPr>
          <w:b/>
        </w:rPr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Default="005201D7" w:rsidP="003D2F8A">
      <w:pPr>
        <w:jc w:val="both"/>
      </w:pPr>
      <w:r w:rsidRPr="0018362E">
        <w:tab/>
      </w:r>
      <w:r w:rsidR="003D2F8A" w:rsidRPr="003D2F8A">
        <w:t>Бочанова Татьяна Юрьевна – консультант 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3D2F8A" w:rsidRPr="0018362E" w:rsidRDefault="003D2F8A" w:rsidP="003D2F8A">
      <w:pPr>
        <w:jc w:val="both"/>
      </w:pPr>
    </w:p>
    <w:p w:rsidR="005201D7" w:rsidRPr="00800E6D" w:rsidRDefault="005201D7" w:rsidP="0018362E">
      <w:pPr>
        <w:jc w:val="both"/>
        <w:rPr>
          <w:b/>
        </w:rPr>
      </w:pPr>
      <w:r w:rsidRPr="0018362E">
        <w:tab/>
      </w:r>
      <w:r w:rsidR="00AB3ACD" w:rsidRPr="00800E6D">
        <w:rPr>
          <w:b/>
        </w:rPr>
        <w:t>Независимые эксперты:</w:t>
      </w:r>
    </w:p>
    <w:p w:rsidR="0018362E" w:rsidRDefault="0018362E" w:rsidP="0018362E">
      <w:pPr>
        <w:tabs>
          <w:tab w:val="left" w:pos="9355"/>
        </w:tabs>
        <w:ind w:firstLine="709"/>
        <w:jc w:val="both"/>
      </w:pPr>
      <w:r w:rsidRPr="0018362E">
        <w:t xml:space="preserve">Кровельщикова Валерия Владимировна – доцент кафедры конституционного и международного права Юридического института </w:t>
      </w:r>
      <w:r w:rsidR="004734BB">
        <w:t>ТГУ</w:t>
      </w:r>
      <w:r w:rsidR="00040BE9">
        <w:t>, кандидат юридических наук;</w:t>
      </w:r>
    </w:p>
    <w:p w:rsidR="00040BE9" w:rsidRDefault="00040BE9" w:rsidP="0018362E">
      <w:pPr>
        <w:tabs>
          <w:tab w:val="left" w:pos="9355"/>
        </w:tabs>
        <w:ind w:firstLine="709"/>
        <w:jc w:val="both"/>
      </w:pPr>
    </w:p>
    <w:p w:rsidR="00040BE9" w:rsidRPr="00040BE9" w:rsidRDefault="009151E9" w:rsidP="00040BE9">
      <w:pPr>
        <w:ind w:firstLine="708"/>
        <w:jc w:val="both"/>
      </w:pPr>
      <w:r>
        <w:t>Эльмурзаева Раиса Ахмедовна</w:t>
      </w:r>
      <w:r w:rsidR="00C169BB">
        <w:t xml:space="preserve"> – доцент</w:t>
      </w:r>
      <w:r w:rsidR="00040BE9" w:rsidRPr="00040BE9">
        <w:t xml:space="preserve"> кафедр</w:t>
      </w:r>
      <w:r w:rsidR="00C169BB">
        <w:t>ы стратегического менеджмента и маркетинга</w:t>
      </w:r>
      <w:r w:rsidR="00040BE9" w:rsidRPr="00040BE9">
        <w:t xml:space="preserve"> Института экономики и менеджмента ТГУ, кандидат экономических наук.</w:t>
      </w:r>
    </w:p>
    <w:p w:rsidR="00040BE9" w:rsidRDefault="00040BE9" w:rsidP="0018362E">
      <w:pPr>
        <w:tabs>
          <w:tab w:val="left" w:pos="9355"/>
        </w:tabs>
        <w:ind w:firstLine="709"/>
        <w:jc w:val="both"/>
      </w:pPr>
    </w:p>
    <w:p w:rsidR="003969B7" w:rsidRPr="00A765FB" w:rsidRDefault="003969B7" w:rsidP="003969B7">
      <w:pPr>
        <w:tabs>
          <w:tab w:val="left" w:pos="9355"/>
        </w:tabs>
        <w:ind w:firstLine="709"/>
        <w:jc w:val="both"/>
        <w:rPr>
          <w:color w:val="0D0D0D" w:themeColor="text1" w:themeTint="F2"/>
        </w:rPr>
      </w:pPr>
      <w:r w:rsidRPr="00A765FB">
        <w:rPr>
          <w:color w:val="0D0D0D" w:themeColor="text1" w:themeTint="F2"/>
        </w:rPr>
        <w:t xml:space="preserve">Кворум: </w:t>
      </w:r>
      <w:r w:rsidR="00C63038" w:rsidRPr="00A765FB">
        <w:rPr>
          <w:color w:val="0D0D0D" w:themeColor="text1" w:themeTint="F2"/>
        </w:rPr>
        <w:t>Присутствую</w:t>
      </w:r>
      <w:r w:rsidRPr="00A765FB">
        <w:rPr>
          <w:color w:val="0D0D0D" w:themeColor="text1" w:themeTint="F2"/>
        </w:rPr>
        <w:t>т все члены комиссии. Заседание правомочно.</w:t>
      </w:r>
    </w:p>
    <w:p w:rsidR="003969B7" w:rsidRPr="00A765FB" w:rsidRDefault="003969B7" w:rsidP="003969B7">
      <w:pPr>
        <w:tabs>
          <w:tab w:val="left" w:pos="9355"/>
        </w:tabs>
        <w:ind w:firstLine="709"/>
        <w:jc w:val="both"/>
        <w:rPr>
          <w:color w:val="0D0D0D" w:themeColor="text1" w:themeTint="F2"/>
        </w:rPr>
      </w:pPr>
    </w:p>
    <w:p w:rsidR="003969B7" w:rsidRPr="00A765FB" w:rsidRDefault="003969B7" w:rsidP="003969B7">
      <w:pPr>
        <w:tabs>
          <w:tab w:val="left" w:pos="9355"/>
        </w:tabs>
        <w:ind w:firstLine="709"/>
        <w:jc w:val="both"/>
        <w:rPr>
          <w:color w:val="0D0D0D" w:themeColor="text1" w:themeTint="F2"/>
        </w:rPr>
      </w:pPr>
      <w:r w:rsidRPr="00A765FB">
        <w:rPr>
          <w:color w:val="0D0D0D" w:themeColor="text1" w:themeTint="F2"/>
        </w:rPr>
        <w:t>До рассмотрения вопросов повестки заседания Комиссией рассмотрены процедурные вопросы и приняты решения:</w:t>
      </w:r>
    </w:p>
    <w:p w:rsidR="003969B7" w:rsidRPr="00A765FB" w:rsidRDefault="003969B7" w:rsidP="003969B7">
      <w:pPr>
        <w:tabs>
          <w:tab w:val="left" w:pos="9355"/>
        </w:tabs>
        <w:ind w:firstLine="709"/>
        <w:jc w:val="both"/>
        <w:rPr>
          <w:color w:val="0D0D0D" w:themeColor="text1" w:themeTint="F2"/>
        </w:rPr>
      </w:pPr>
      <w:r w:rsidRPr="00A765FB">
        <w:rPr>
          <w:color w:val="0D0D0D" w:themeColor="text1" w:themeTint="F2"/>
        </w:rPr>
        <w:t>1) об отсутствии у членов Комиссии прямой или косвенной личной заинтересованности при рассмотрении вопросов, включенных в повестку дня;</w:t>
      </w:r>
    </w:p>
    <w:p w:rsidR="003969B7" w:rsidRPr="00A765FB" w:rsidRDefault="003969B7" w:rsidP="003969B7">
      <w:pPr>
        <w:tabs>
          <w:tab w:val="left" w:pos="9355"/>
        </w:tabs>
        <w:ind w:firstLine="709"/>
        <w:jc w:val="both"/>
        <w:rPr>
          <w:color w:val="0D0D0D" w:themeColor="text1" w:themeTint="F2"/>
        </w:rPr>
      </w:pPr>
      <w:r w:rsidRPr="00A765FB">
        <w:rPr>
          <w:color w:val="0D0D0D" w:themeColor="text1" w:themeTint="F2"/>
        </w:rPr>
        <w:t>2) об открытом голосовании членов Комиссии при принятии решения.</w:t>
      </w:r>
    </w:p>
    <w:p w:rsidR="003969B7" w:rsidRPr="00A765FB" w:rsidRDefault="003969B7" w:rsidP="003969B7">
      <w:pPr>
        <w:tabs>
          <w:tab w:val="left" w:pos="9355"/>
        </w:tabs>
        <w:ind w:firstLine="709"/>
        <w:jc w:val="both"/>
        <w:rPr>
          <w:color w:val="0D0D0D" w:themeColor="text1" w:themeTint="F2"/>
        </w:rPr>
      </w:pPr>
    </w:p>
    <w:p w:rsidR="003969B7" w:rsidRPr="00A765FB" w:rsidRDefault="003969B7" w:rsidP="003969B7">
      <w:pPr>
        <w:tabs>
          <w:tab w:val="left" w:pos="9355"/>
        </w:tabs>
        <w:ind w:firstLine="709"/>
        <w:jc w:val="both"/>
        <w:rPr>
          <w:color w:val="0D0D0D" w:themeColor="text1" w:themeTint="F2"/>
        </w:rPr>
      </w:pPr>
      <w:r w:rsidRPr="00A765FB">
        <w:rPr>
          <w:color w:val="0D0D0D" w:themeColor="text1" w:themeTint="F2"/>
        </w:rPr>
        <w:t xml:space="preserve">Источник информации, содержащей основания для проведения заседания Комиссии: </w:t>
      </w:r>
    </w:p>
    <w:p w:rsidR="003969B7" w:rsidRPr="00A765FB" w:rsidRDefault="003969B7" w:rsidP="003969B7">
      <w:pPr>
        <w:tabs>
          <w:tab w:val="left" w:pos="9355"/>
        </w:tabs>
        <w:ind w:firstLine="709"/>
        <w:jc w:val="both"/>
        <w:rPr>
          <w:color w:val="0D0D0D" w:themeColor="text1" w:themeTint="F2"/>
        </w:rPr>
      </w:pPr>
      <w:r w:rsidRPr="00A765FB">
        <w:rPr>
          <w:color w:val="0D0D0D" w:themeColor="text1" w:themeTint="F2"/>
        </w:rPr>
        <w:t>представление секретаря комиссии об осуществлении в государственном органе мер по предупреждению коррупции.</w:t>
      </w:r>
    </w:p>
    <w:p w:rsidR="003969B7" w:rsidRPr="00A765FB" w:rsidRDefault="003969B7" w:rsidP="003969B7">
      <w:pPr>
        <w:tabs>
          <w:tab w:val="left" w:pos="9355"/>
        </w:tabs>
        <w:ind w:firstLine="709"/>
        <w:jc w:val="both"/>
        <w:rPr>
          <w:color w:val="0D0D0D" w:themeColor="text1" w:themeTint="F2"/>
        </w:rPr>
      </w:pPr>
    </w:p>
    <w:p w:rsidR="00B449E4" w:rsidRDefault="00B449E4" w:rsidP="0029147C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</w:pPr>
      <w:r>
        <w:t>По первому вопросу повестки:</w:t>
      </w:r>
    </w:p>
    <w:p w:rsidR="00B449E4" w:rsidRDefault="009C38B2" w:rsidP="009C38B2">
      <w:pPr>
        <w:pStyle w:val="aff"/>
        <w:tabs>
          <w:tab w:val="left" w:pos="0"/>
          <w:tab w:val="left" w:pos="993"/>
          <w:tab w:val="left" w:pos="1134"/>
        </w:tabs>
        <w:ind w:left="0" w:firstLine="709"/>
        <w:jc w:val="both"/>
      </w:pPr>
      <w:r>
        <w:t>К</w:t>
      </w:r>
      <w:r w:rsidRPr="009C38B2">
        <w:t xml:space="preserve">онсультант Комитета организационно – правового обеспечения </w:t>
      </w:r>
      <w:r w:rsidR="00D25227">
        <w:t xml:space="preserve">Н.Н.Наумова </w:t>
      </w:r>
      <w:r w:rsidR="00151DEC">
        <w:t xml:space="preserve">доложила </w:t>
      </w:r>
      <w:r w:rsidR="0018362E">
        <w:t xml:space="preserve">о </w:t>
      </w:r>
      <w:r w:rsidR="00B449E4" w:rsidRPr="00A308C0">
        <w:t xml:space="preserve">выполнении мероприятий Плана противодействия </w:t>
      </w:r>
      <w:r w:rsidR="00B449E4">
        <w:t xml:space="preserve">коррупции в </w:t>
      </w:r>
      <w:r>
        <w:t>Департаменте лицензирования и регионального государственного контроля</w:t>
      </w:r>
      <w:r w:rsidR="00C169BB">
        <w:t xml:space="preserve"> Томской области в 1 квартале 202</w:t>
      </w:r>
      <w:r w:rsidR="00E21866">
        <w:t>2</w:t>
      </w:r>
      <w:r w:rsidR="00B449E4" w:rsidRPr="00A308C0">
        <w:t xml:space="preserve"> года</w:t>
      </w:r>
      <w:r w:rsidR="00B449E4">
        <w:t>.</w:t>
      </w:r>
    </w:p>
    <w:p w:rsidR="00151DEC" w:rsidRDefault="00151DEC" w:rsidP="00584348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</w:pPr>
      <w:r w:rsidRPr="00A308C0">
        <w:t xml:space="preserve">По </w:t>
      </w:r>
      <w:r w:rsidR="00B449E4">
        <w:t>второму</w:t>
      </w:r>
      <w:r w:rsidRPr="00A308C0">
        <w:t xml:space="preserve"> вопросу повестки:</w:t>
      </w:r>
    </w:p>
    <w:p w:rsidR="00B449E4" w:rsidRDefault="00A76FD2" w:rsidP="00B449E4">
      <w:pPr>
        <w:pStyle w:val="aff"/>
        <w:tabs>
          <w:tab w:val="left" w:pos="0"/>
          <w:tab w:val="left" w:pos="993"/>
        </w:tabs>
        <w:ind w:left="0" w:firstLine="709"/>
        <w:jc w:val="both"/>
      </w:pPr>
      <w:r w:rsidRPr="00A76FD2">
        <w:t xml:space="preserve">Консультант Комитета организационно – правового обеспечения </w:t>
      </w:r>
      <w:r w:rsidR="00B449E4">
        <w:t>Н.В.Сидоренко</w:t>
      </w:r>
      <w:r w:rsidR="00B449E4" w:rsidRPr="00012091">
        <w:t xml:space="preserve"> </w:t>
      </w:r>
      <w:r w:rsidR="00B449E4" w:rsidRPr="00A308C0">
        <w:t>доложила</w:t>
      </w:r>
      <w:r w:rsidR="00B449E4">
        <w:t xml:space="preserve"> о проведении текущей </w:t>
      </w:r>
      <w:r w:rsidR="00B449E4" w:rsidRPr="00BF4E4B">
        <w:rPr>
          <w:color w:val="000000"/>
        </w:rPr>
        <w:t>антикоррупционной экспертизы проектов нормативных правовых актов Томской области</w:t>
      </w:r>
      <w:r w:rsidR="00B449E4">
        <w:rPr>
          <w:color w:val="000000"/>
        </w:rPr>
        <w:t>.</w:t>
      </w:r>
    </w:p>
    <w:p w:rsidR="00EE40D7" w:rsidRDefault="00151DEC" w:rsidP="00584348">
      <w:pPr>
        <w:pStyle w:val="aff"/>
        <w:numPr>
          <w:ilvl w:val="0"/>
          <w:numId w:val="13"/>
        </w:numPr>
        <w:tabs>
          <w:tab w:val="left" w:pos="709"/>
          <w:tab w:val="left" w:pos="993"/>
        </w:tabs>
        <w:ind w:hanging="644"/>
        <w:jc w:val="both"/>
      </w:pPr>
      <w:r>
        <w:t xml:space="preserve">По </w:t>
      </w:r>
      <w:r w:rsidR="00B449E4">
        <w:t>третьему</w:t>
      </w:r>
      <w:r>
        <w:t xml:space="preserve"> вопросу повестки:</w:t>
      </w:r>
    </w:p>
    <w:p w:rsidR="00B449E4" w:rsidRDefault="00800E6D" w:rsidP="00B449E4">
      <w:pPr>
        <w:tabs>
          <w:tab w:val="left" w:pos="709"/>
          <w:tab w:val="left" w:pos="993"/>
        </w:tabs>
        <w:jc w:val="both"/>
      </w:pPr>
      <w:r>
        <w:tab/>
      </w:r>
      <w:r w:rsidR="00A76FD2" w:rsidRPr="00A76FD2">
        <w:t xml:space="preserve">Консультант Комитета организационно – правового обеспечения </w:t>
      </w:r>
      <w:r w:rsidR="00B449E4">
        <w:t>Н.В.Сидоренко</w:t>
      </w:r>
      <w:r w:rsidR="00B449E4" w:rsidRPr="00012091">
        <w:t xml:space="preserve"> </w:t>
      </w:r>
      <w:r w:rsidR="00B449E4" w:rsidRPr="00A308C0">
        <w:t>доложила</w:t>
      </w:r>
      <w:r w:rsidR="00B449E4">
        <w:t xml:space="preserve"> о работе п</w:t>
      </w:r>
      <w:r w:rsidR="00B449E4" w:rsidRPr="00C971AE">
        <w:rPr>
          <w:color w:val="000000"/>
        </w:rPr>
        <w:t>о наполнени</w:t>
      </w:r>
      <w:r w:rsidR="00B449E4">
        <w:rPr>
          <w:color w:val="000000"/>
        </w:rPr>
        <w:t>ю</w:t>
      </w:r>
      <w:r w:rsidR="00B449E4" w:rsidRPr="00C971AE">
        <w:rPr>
          <w:color w:val="000000"/>
        </w:rPr>
        <w:t xml:space="preserve"> и актуал</w:t>
      </w:r>
      <w:r w:rsidR="00B449E4">
        <w:rPr>
          <w:color w:val="000000"/>
        </w:rPr>
        <w:t>изации</w:t>
      </w:r>
      <w:r w:rsidR="00B449E4" w:rsidRPr="00C971AE">
        <w:rPr>
          <w:color w:val="000000"/>
        </w:rPr>
        <w:t xml:space="preserve"> материалов раздела «Противодействие коррупции» на официальном сайте </w:t>
      </w:r>
      <w:r w:rsidR="00A76FD2">
        <w:rPr>
          <w:color w:val="000000"/>
        </w:rPr>
        <w:t>Департамента</w:t>
      </w:r>
      <w:r w:rsidR="00B449E4" w:rsidRPr="00C971AE">
        <w:rPr>
          <w:color w:val="000000"/>
        </w:rPr>
        <w:t xml:space="preserve"> лицензировани</w:t>
      </w:r>
      <w:r w:rsidR="00A76FD2">
        <w:rPr>
          <w:color w:val="000000"/>
        </w:rPr>
        <w:t>я и регионального государственного контроля</w:t>
      </w:r>
      <w:r w:rsidR="00B449E4" w:rsidRPr="00C971AE">
        <w:rPr>
          <w:color w:val="000000"/>
        </w:rPr>
        <w:t xml:space="preserve"> Томской области</w:t>
      </w:r>
      <w:r w:rsidR="00B449E4">
        <w:rPr>
          <w:color w:val="000000"/>
        </w:rPr>
        <w:t>.</w:t>
      </w:r>
    </w:p>
    <w:p w:rsidR="00DF2C43" w:rsidRPr="0074062E" w:rsidRDefault="00DF2C43" w:rsidP="00584348">
      <w:pPr>
        <w:pStyle w:val="aff"/>
        <w:numPr>
          <w:ilvl w:val="0"/>
          <w:numId w:val="13"/>
        </w:numPr>
        <w:ind w:left="993" w:hanging="284"/>
      </w:pPr>
      <w:r w:rsidRPr="0074062E">
        <w:t xml:space="preserve">По </w:t>
      </w:r>
      <w:r w:rsidR="00B449E4">
        <w:t xml:space="preserve">четвертому </w:t>
      </w:r>
      <w:r w:rsidRPr="0074062E">
        <w:t>вопросу повестки:</w:t>
      </w:r>
    </w:p>
    <w:p w:rsidR="002C4622" w:rsidRDefault="00CD07BC" w:rsidP="00584348">
      <w:pPr>
        <w:ind w:firstLine="708"/>
        <w:jc w:val="both"/>
      </w:pPr>
      <w:r w:rsidRPr="00CD07BC">
        <w:t xml:space="preserve">Консультант Комитета организационно – правового обеспечения </w:t>
      </w:r>
      <w:r w:rsidR="001B1899">
        <w:t>Н.В.Сидоренко</w:t>
      </w:r>
      <w:r w:rsidR="001B1899" w:rsidRPr="00012091">
        <w:t xml:space="preserve"> </w:t>
      </w:r>
      <w:r w:rsidR="002C4622" w:rsidRPr="00A308C0">
        <w:t xml:space="preserve">доложила </w:t>
      </w:r>
      <w:r w:rsidR="002C4622">
        <w:t>о</w:t>
      </w:r>
      <w:r w:rsidR="00B449E4">
        <w:t>б</w:t>
      </w:r>
      <w:r w:rsidR="002C4622">
        <w:t xml:space="preserve"> </w:t>
      </w:r>
      <w:r w:rsidR="00B449E4">
        <w:t>итогах проведения</w:t>
      </w:r>
      <w:r w:rsidR="004968A1">
        <w:t xml:space="preserve"> анализа работы с обращениями граждан, соблюдения сроков, и результатов рассмотрения обращений граждан о фактах проявления коррупции.</w:t>
      </w:r>
    </w:p>
    <w:p w:rsidR="004968A1" w:rsidRDefault="004968A1" w:rsidP="004968A1">
      <w:pPr>
        <w:pStyle w:val="aff"/>
        <w:numPr>
          <w:ilvl w:val="0"/>
          <w:numId w:val="13"/>
        </w:numPr>
        <w:ind w:left="993" w:hanging="284"/>
        <w:jc w:val="both"/>
      </w:pPr>
      <w:r>
        <w:t>По пятому вопросу повестки:</w:t>
      </w:r>
    </w:p>
    <w:p w:rsidR="004968A1" w:rsidRDefault="00CD07BC" w:rsidP="004968A1">
      <w:pPr>
        <w:ind w:firstLine="709"/>
        <w:jc w:val="both"/>
      </w:pPr>
      <w:r w:rsidRPr="00CD07BC">
        <w:lastRenderedPageBreak/>
        <w:t xml:space="preserve">Консультант Комитета организационно – правового обеспечения </w:t>
      </w:r>
      <w:r w:rsidR="00E21866">
        <w:t xml:space="preserve">Н.Н.Наумова  </w:t>
      </w:r>
      <w:r w:rsidR="004968A1">
        <w:t xml:space="preserve">доложила об итогах </w:t>
      </w:r>
      <w:r w:rsidR="004968A1">
        <w:rPr>
          <w:color w:val="000000"/>
        </w:rPr>
        <w:t>п</w:t>
      </w:r>
      <w:r w:rsidR="004968A1" w:rsidRPr="009C7135">
        <w:rPr>
          <w:color w:val="000000"/>
        </w:rPr>
        <w:t>роведени</w:t>
      </w:r>
      <w:r w:rsidR="004968A1">
        <w:rPr>
          <w:color w:val="000000"/>
        </w:rPr>
        <w:t>я</w:t>
      </w:r>
      <w:r w:rsidR="004968A1" w:rsidRPr="009C7135">
        <w:rPr>
          <w:color w:val="000000"/>
        </w:rPr>
        <w:t xml:space="preserve">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4968A1">
        <w:rPr>
          <w:color w:val="000000"/>
        </w:rPr>
        <w:t>.</w:t>
      </w:r>
    </w:p>
    <w:p w:rsidR="00EA6CB2" w:rsidRPr="00A765FB" w:rsidRDefault="00EF1315" w:rsidP="00EF1315">
      <w:pPr>
        <w:autoSpaceDE w:val="0"/>
        <w:autoSpaceDN w:val="0"/>
        <w:adjustRightInd w:val="0"/>
        <w:ind w:firstLine="708"/>
        <w:jc w:val="both"/>
        <w:rPr>
          <w:bCs/>
          <w:color w:val="0D0D0D" w:themeColor="text1" w:themeTint="F2"/>
        </w:rPr>
      </w:pPr>
      <w:r w:rsidRPr="00A765FB">
        <w:rPr>
          <w:bCs/>
          <w:color w:val="0D0D0D" w:themeColor="text1" w:themeTint="F2"/>
        </w:rPr>
        <w:t>6.По шестому вопросу повестки:</w:t>
      </w:r>
    </w:p>
    <w:p w:rsidR="00DE075D" w:rsidRPr="00A765FB" w:rsidRDefault="00EF1315" w:rsidP="00DE075D">
      <w:pPr>
        <w:ind w:firstLine="709"/>
        <w:jc w:val="both"/>
        <w:rPr>
          <w:color w:val="0D0D0D" w:themeColor="text1" w:themeTint="F2"/>
        </w:rPr>
      </w:pPr>
      <w:r w:rsidRPr="00A765FB">
        <w:rPr>
          <w:bCs/>
          <w:color w:val="0D0D0D" w:themeColor="text1" w:themeTint="F2"/>
        </w:rPr>
        <w:t xml:space="preserve">Консультант Комитета организационно – правового обеспечения Н.В.Сидоренко доложила </w:t>
      </w:r>
      <w:r w:rsidR="00DE075D" w:rsidRPr="00A765FB">
        <w:rPr>
          <w:color w:val="0D0D0D" w:themeColor="text1" w:themeTint="F2"/>
        </w:rPr>
        <w:t>о рассмотрении вопросов правоприменительной практики по результатам вступившего в законную силу решения Арбитражного суда Томской области о признании незаконным приказа Департамента лицензирования и регионального государственного контроля Томской области об отказе в переоформлении лицензии на розничную продажу алкогольной продукции № 765 от 31.08.2021 в целях выработки и принятия мер по предупреждению и устранению причин выявленных нарушений.</w:t>
      </w:r>
    </w:p>
    <w:p w:rsidR="00EF1315" w:rsidRPr="00EF1315" w:rsidRDefault="00EF1315" w:rsidP="00EF1315">
      <w:pPr>
        <w:ind w:firstLine="714"/>
        <w:jc w:val="both"/>
        <w:rPr>
          <w:color w:val="0070C0"/>
        </w:rPr>
      </w:pPr>
      <w:r w:rsidRPr="00EF1315">
        <w:rPr>
          <w:color w:val="0070C0"/>
        </w:rPr>
        <w:t>.</w:t>
      </w:r>
    </w:p>
    <w:p w:rsidR="006630AB" w:rsidRPr="00584348" w:rsidRDefault="00EF1315" w:rsidP="00EF1315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EF1315">
        <w:rPr>
          <w:bCs/>
        </w:rPr>
        <w:t>.</w:t>
      </w:r>
    </w:p>
    <w:p w:rsidR="0029147C" w:rsidRDefault="0029147C" w:rsidP="00EE40D7">
      <w:pPr>
        <w:ind w:left="567" w:firstLine="142"/>
        <w:jc w:val="both"/>
        <w:rPr>
          <w:b/>
          <w:color w:val="000000" w:themeColor="text1"/>
        </w:rPr>
      </w:pPr>
      <w:r w:rsidRPr="0029147C">
        <w:rPr>
          <w:b/>
          <w:color w:val="000000" w:themeColor="text1"/>
        </w:rPr>
        <w:t xml:space="preserve">Комиссия </w:t>
      </w:r>
      <w:r w:rsidR="00B741F2" w:rsidRPr="00A765FB">
        <w:rPr>
          <w:b/>
          <w:color w:val="0D0D0D" w:themeColor="text1" w:themeTint="F2"/>
        </w:rPr>
        <w:t>единогласно</w:t>
      </w:r>
      <w:r w:rsidR="00B741F2" w:rsidRPr="00B741F2">
        <w:rPr>
          <w:b/>
          <w:color w:val="FF0000"/>
        </w:rPr>
        <w:t xml:space="preserve"> </w:t>
      </w:r>
      <w:r w:rsidRPr="0029147C">
        <w:rPr>
          <w:b/>
          <w:color w:val="000000" w:themeColor="text1"/>
        </w:rPr>
        <w:t>РЕШИЛА:</w:t>
      </w:r>
    </w:p>
    <w:p w:rsidR="00EE40D7" w:rsidRDefault="00EE40D7" w:rsidP="00EE40D7">
      <w:pPr>
        <w:ind w:left="567" w:firstLine="142"/>
        <w:jc w:val="both"/>
        <w:rPr>
          <w:b/>
          <w:color w:val="000000" w:themeColor="text1"/>
        </w:rPr>
      </w:pPr>
    </w:p>
    <w:p w:rsidR="0029147C" w:rsidRPr="0029147C" w:rsidRDefault="0029147C" w:rsidP="00073E96">
      <w:pPr>
        <w:ind w:left="567" w:firstLine="142"/>
        <w:jc w:val="both"/>
        <w:rPr>
          <w:color w:val="000000" w:themeColor="text1"/>
        </w:rPr>
      </w:pPr>
      <w:r w:rsidRPr="0029147C">
        <w:rPr>
          <w:color w:val="000000" w:themeColor="text1"/>
        </w:rPr>
        <w:t>По вопрос</w:t>
      </w:r>
      <w:r w:rsidR="00EF1315">
        <w:rPr>
          <w:color w:val="000000" w:themeColor="text1"/>
        </w:rPr>
        <w:t>ам 1-6</w:t>
      </w:r>
      <w:r w:rsidR="00073E96">
        <w:rPr>
          <w:color w:val="000000" w:themeColor="text1"/>
        </w:rPr>
        <w:t xml:space="preserve"> </w:t>
      </w:r>
      <w:r>
        <w:rPr>
          <w:color w:val="000000" w:themeColor="text1"/>
        </w:rPr>
        <w:t>повестки:</w:t>
      </w:r>
    </w:p>
    <w:p w:rsidR="007A438C" w:rsidRPr="00A765FB" w:rsidRDefault="00C63038" w:rsidP="00EE40D7">
      <w:pPr>
        <w:autoSpaceDE w:val="0"/>
        <w:autoSpaceDN w:val="0"/>
        <w:adjustRightInd w:val="0"/>
        <w:ind w:firstLine="709"/>
        <w:jc w:val="both"/>
        <w:rPr>
          <w:bCs/>
          <w:color w:val="0D0D0D" w:themeColor="text1" w:themeTint="F2"/>
        </w:rPr>
      </w:pPr>
      <w:r w:rsidRPr="00A765FB">
        <w:rPr>
          <w:bCs/>
          <w:color w:val="0D0D0D" w:themeColor="text1" w:themeTint="F2"/>
        </w:rPr>
        <w:t>Информацию принять</w:t>
      </w:r>
      <w:r w:rsidR="0029147C" w:rsidRPr="00A765FB">
        <w:rPr>
          <w:bCs/>
          <w:color w:val="0D0D0D" w:themeColor="text1" w:themeTint="F2"/>
        </w:rPr>
        <w:t xml:space="preserve"> к сведению.</w:t>
      </w:r>
    </w:p>
    <w:p w:rsidR="00073E96" w:rsidRDefault="00073E96" w:rsidP="00EE40D7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B3ACD" w:rsidRPr="0074062E" w:rsidRDefault="00AB3ACD" w:rsidP="005201D7">
      <w:pPr>
        <w:tabs>
          <w:tab w:val="left" w:pos="993"/>
        </w:tabs>
        <w:ind w:firstLine="709"/>
        <w:jc w:val="both"/>
      </w:pPr>
      <w:r w:rsidRPr="0074062E">
        <w:t>Приложени</w:t>
      </w:r>
      <w:r w:rsidR="008731C7" w:rsidRPr="0074062E">
        <w:t>е</w:t>
      </w:r>
      <w:r w:rsidR="008D189F">
        <w:t xml:space="preserve"> к протоколу:</w:t>
      </w:r>
    </w:p>
    <w:p w:rsidR="00431BC5" w:rsidRPr="00313E74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8D189F">
        <w:t>Отчет о выполнении мероприятий Плана противодействия коррупции в</w:t>
      </w:r>
      <w:r w:rsidR="00F50312">
        <w:t xml:space="preserve"> </w:t>
      </w:r>
      <w:r w:rsidR="00450053">
        <w:t>Департаменте</w:t>
      </w:r>
      <w:r w:rsidR="00F50312">
        <w:t xml:space="preserve"> лицензировани</w:t>
      </w:r>
      <w:r w:rsidR="00450053">
        <w:t>я и регионального государственного контроля</w:t>
      </w:r>
      <w:r w:rsidR="00F50312">
        <w:t xml:space="preserve"> Томской области в</w:t>
      </w:r>
      <w:r w:rsidR="00B23924" w:rsidRPr="008D189F">
        <w:t xml:space="preserve"> </w:t>
      </w:r>
      <w:r w:rsidR="004968A1">
        <w:t>1 квартале 202</w:t>
      </w:r>
      <w:r w:rsidR="00FB54FC">
        <w:t>2</w:t>
      </w:r>
      <w:r w:rsidR="004234E4" w:rsidRPr="008D189F">
        <w:t xml:space="preserve"> года </w:t>
      </w:r>
      <w:r w:rsidR="00B23924" w:rsidRPr="00313E74">
        <w:t xml:space="preserve">на </w:t>
      </w:r>
      <w:r w:rsidR="006F51C2">
        <w:t>5</w:t>
      </w:r>
      <w:r w:rsidR="00B23924" w:rsidRPr="00313E74">
        <w:t xml:space="preserve"> л.</w:t>
      </w:r>
    </w:p>
    <w:p w:rsidR="008C245F" w:rsidRPr="008D189F" w:rsidRDefault="00F50312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t>Итоги п</w:t>
      </w:r>
      <w:r w:rsidR="0084574A" w:rsidRPr="008D189F">
        <w:t xml:space="preserve">роведение текущей </w:t>
      </w:r>
      <w:r w:rsidR="0084574A" w:rsidRPr="008D189F">
        <w:rPr>
          <w:color w:val="000000"/>
        </w:rPr>
        <w:t xml:space="preserve">антикоррупционной экспертизы проектов нормативных правовых актов Томской области </w:t>
      </w:r>
      <w:r w:rsidR="008C245F" w:rsidRPr="008D189F">
        <w:t>на 1 л.</w:t>
      </w:r>
    </w:p>
    <w:p w:rsidR="00431BC5" w:rsidRPr="008D189F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8D189F">
        <w:t xml:space="preserve"> </w:t>
      </w:r>
      <w:r w:rsidR="0084574A" w:rsidRPr="008D189F">
        <w:rPr>
          <w:color w:val="000000"/>
        </w:rPr>
        <w:t xml:space="preserve">Отчет о наполнении и актуализации материалов раздела «Противодействие коррупции» на официальном интернет-портале Администрации Томской области, официальном сайте </w:t>
      </w:r>
      <w:r w:rsidR="00C82A79">
        <w:rPr>
          <w:color w:val="000000"/>
        </w:rPr>
        <w:t>Департамента</w:t>
      </w:r>
      <w:r w:rsidR="0084574A" w:rsidRPr="008D189F">
        <w:rPr>
          <w:color w:val="000000"/>
        </w:rPr>
        <w:t xml:space="preserve"> </w:t>
      </w:r>
      <w:r w:rsidR="00C82A79">
        <w:rPr>
          <w:color w:val="000000"/>
        </w:rPr>
        <w:t xml:space="preserve"> </w:t>
      </w:r>
      <w:r w:rsidR="0084574A" w:rsidRPr="008D189F">
        <w:rPr>
          <w:color w:val="000000"/>
        </w:rPr>
        <w:t>лицензировани</w:t>
      </w:r>
      <w:r w:rsidR="00C82A79">
        <w:rPr>
          <w:color w:val="000000"/>
        </w:rPr>
        <w:t>я и  регионального государственного  контроля</w:t>
      </w:r>
      <w:r w:rsidR="0084574A" w:rsidRPr="008D189F">
        <w:rPr>
          <w:color w:val="000000"/>
        </w:rPr>
        <w:t xml:space="preserve"> Томской области </w:t>
      </w:r>
      <w:r w:rsidRPr="008D189F">
        <w:t xml:space="preserve">на </w:t>
      </w:r>
      <w:r w:rsidR="008C245F" w:rsidRPr="008D189F">
        <w:t>1</w:t>
      </w:r>
      <w:r w:rsidR="00B23924" w:rsidRPr="008D189F">
        <w:t xml:space="preserve"> л.</w:t>
      </w:r>
    </w:p>
    <w:p w:rsidR="00431BC5" w:rsidRDefault="00F50312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t>Итоги а</w:t>
      </w:r>
      <w:r w:rsidR="00667416">
        <w:t>нализ</w:t>
      </w:r>
      <w:r>
        <w:t>а</w:t>
      </w:r>
      <w:r w:rsidR="00667416">
        <w:t xml:space="preserve"> работы с обращениями граждан, соблюдения сроков, и результатов рассмотрения обращений граждан о фактах проявления коррупции</w:t>
      </w:r>
      <w:r w:rsidR="00667416" w:rsidRPr="008D189F">
        <w:t xml:space="preserve"> </w:t>
      </w:r>
      <w:r w:rsidR="00431BC5" w:rsidRPr="008D189F">
        <w:t>на 1</w:t>
      </w:r>
      <w:r w:rsidR="00B23924" w:rsidRPr="008D189F">
        <w:t xml:space="preserve"> </w:t>
      </w:r>
      <w:r w:rsidR="00431BC5" w:rsidRPr="008D189F">
        <w:t>л.</w:t>
      </w:r>
    </w:p>
    <w:p w:rsidR="004968A1" w:rsidRPr="00EF1315" w:rsidRDefault="00667416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rPr>
          <w:color w:val="000000"/>
        </w:rPr>
        <w:t>Д</w:t>
      </w:r>
      <w:r w:rsidR="00F50312">
        <w:rPr>
          <w:color w:val="000000"/>
        </w:rPr>
        <w:t xml:space="preserve">оклад об итогах </w:t>
      </w:r>
      <w:r>
        <w:rPr>
          <w:color w:val="000000"/>
        </w:rPr>
        <w:t>п</w:t>
      </w:r>
      <w:r w:rsidRPr="009C7135">
        <w:rPr>
          <w:color w:val="000000"/>
        </w:rPr>
        <w:t>роведени</w:t>
      </w:r>
      <w:r w:rsidR="00F50312">
        <w:rPr>
          <w:color w:val="000000"/>
        </w:rPr>
        <w:t>я</w:t>
      </w:r>
      <w:r w:rsidRPr="009C7135">
        <w:rPr>
          <w:color w:val="000000"/>
        </w:rPr>
        <w:t xml:space="preserve">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C82A79">
        <w:rPr>
          <w:color w:val="000000"/>
        </w:rPr>
        <w:t xml:space="preserve"> на 1 л.</w:t>
      </w:r>
    </w:p>
    <w:p w:rsidR="00DE075D" w:rsidRPr="00A765FB" w:rsidRDefault="00DE075D" w:rsidP="00DE075D">
      <w:pPr>
        <w:ind w:firstLine="709"/>
        <w:jc w:val="both"/>
        <w:rPr>
          <w:color w:val="0D0D0D" w:themeColor="text1" w:themeTint="F2"/>
        </w:rPr>
      </w:pPr>
      <w:r w:rsidRPr="00A765FB">
        <w:rPr>
          <w:color w:val="0D0D0D" w:themeColor="text1" w:themeTint="F2"/>
        </w:rPr>
        <w:t>6. Отчет о рассмотрении вопросов правоприменительной практики по результатам вступившего в законную силу решения Арбитражного суда Томской области о признании незаконным приказа Департамента лицензирования и регионального государственного контроля Томской области об отказе в переоформлении лицензии на розничную продажу алкогольной продукции № 765 от 31.08.2021 в целях выработки и принятия мер по предупреждению и устранению причин выявленных нарушений.</w:t>
      </w:r>
    </w:p>
    <w:p w:rsidR="00C63038" w:rsidRPr="004D46C8" w:rsidRDefault="00C63038" w:rsidP="00C63038">
      <w:pPr>
        <w:numPr>
          <w:ilvl w:val="0"/>
          <w:numId w:val="12"/>
        </w:numPr>
        <w:tabs>
          <w:tab w:val="left" w:pos="0"/>
          <w:tab w:val="left" w:pos="993"/>
        </w:tabs>
        <w:ind w:left="0" w:firstLine="709"/>
        <w:jc w:val="both"/>
        <w:rPr>
          <w:color w:val="0D0D0D" w:themeColor="text1" w:themeTint="F2"/>
        </w:rPr>
      </w:pPr>
      <w:r>
        <w:rPr>
          <w:color w:val="000000"/>
        </w:rPr>
        <w:t xml:space="preserve"> </w:t>
      </w:r>
      <w:r w:rsidRPr="004D46C8">
        <w:rPr>
          <w:color w:val="0D0D0D" w:themeColor="text1" w:themeTint="F2"/>
        </w:rPr>
        <w:t xml:space="preserve">Представление секретаря комиссии об осуществлении в государственном органе мер по предупреждению коррупции на </w:t>
      </w:r>
      <w:r w:rsidR="004D46C8">
        <w:rPr>
          <w:color w:val="0D0D0D" w:themeColor="text1" w:themeTint="F2"/>
        </w:rPr>
        <w:t xml:space="preserve">2 </w:t>
      </w:r>
      <w:r w:rsidRPr="004D46C8">
        <w:rPr>
          <w:color w:val="0D0D0D" w:themeColor="text1" w:themeTint="F2"/>
        </w:rPr>
        <w:t>л.</w:t>
      </w:r>
    </w:p>
    <w:p w:rsidR="00AB3ACD" w:rsidRPr="00A308C0" w:rsidRDefault="00AB3ACD" w:rsidP="005201D7">
      <w:pPr>
        <w:tabs>
          <w:tab w:val="left" w:pos="9355"/>
        </w:tabs>
      </w:pPr>
    </w:p>
    <w:p w:rsidR="00AB3ACD" w:rsidRPr="00A308C0" w:rsidRDefault="00AB3ACD" w:rsidP="005201D7">
      <w:pPr>
        <w:tabs>
          <w:tab w:val="left" w:pos="9355"/>
        </w:tabs>
      </w:pPr>
    </w:p>
    <w:p w:rsidR="00D975F4" w:rsidRPr="00A308C0" w:rsidRDefault="00D975F4" w:rsidP="005201D7">
      <w:pPr>
        <w:tabs>
          <w:tab w:val="left" w:pos="9355"/>
        </w:tabs>
      </w:pPr>
      <w:r w:rsidRPr="00A308C0">
        <w:t xml:space="preserve">Председатель Комиссии                               </w:t>
      </w:r>
      <w:r w:rsidR="006630AB">
        <w:t xml:space="preserve">       ___________________ О.В.</w:t>
      </w:r>
      <w:r w:rsidRPr="00A308C0">
        <w:t>Верюжская</w:t>
      </w:r>
    </w:p>
    <w:p w:rsidR="00D975F4" w:rsidRPr="00A308C0" w:rsidRDefault="00D975F4" w:rsidP="005201D7">
      <w:pPr>
        <w:tabs>
          <w:tab w:val="left" w:pos="9355"/>
        </w:tabs>
      </w:pPr>
    </w:p>
    <w:p w:rsidR="00D975F4" w:rsidRPr="00A308C0" w:rsidRDefault="007F7301" w:rsidP="005201D7">
      <w:pPr>
        <w:tabs>
          <w:tab w:val="left" w:pos="9355"/>
        </w:tabs>
      </w:pPr>
      <w:r w:rsidRPr="00A308C0">
        <w:t>Член</w:t>
      </w:r>
      <w:r w:rsidR="00A308C0">
        <w:t>ы</w:t>
      </w:r>
      <w:r w:rsidR="00D975F4" w:rsidRPr="00A308C0">
        <w:t xml:space="preserve"> Комиссии:                                 </w:t>
      </w:r>
    </w:p>
    <w:p w:rsidR="00A308C0" w:rsidRDefault="00D975F4" w:rsidP="005201D7">
      <w:pPr>
        <w:tabs>
          <w:tab w:val="left" w:pos="540"/>
        </w:tabs>
        <w:jc w:val="both"/>
      </w:pPr>
      <w:r w:rsidRPr="00A308C0">
        <w:tab/>
      </w:r>
      <w:r w:rsidRPr="00A308C0">
        <w:tab/>
      </w:r>
      <w:r w:rsidRPr="00A308C0">
        <w:tab/>
      </w:r>
      <w:r w:rsidRPr="00A308C0">
        <w:tab/>
      </w:r>
      <w:r w:rsidRPr="00A308C0">
        <w:tab/>
        <w:t xml:space="preserve">       </w:t>
      </w:r>
      <w:r w:rsidRPr="00A308C0">
        <w:tab/>
        <w:t xml:space="preserve">         </w:t>
      </w:r>
      <w:r w:rsidR="00AC2910">
        <w:t xml:space="preserve">            __________________ </w:t>
      </w:r>
      <w:r w:rsidR="00A308C0">
        <w:t>Н.В.Сидоренко</w:t>
      </w:r>
    </w:p>
    <w:p w:rsidR="00A308C0" w:rsidRDefault="00A308C0" w:rsidP="005201D7">
      <w:pPr>
        <w:tabs>
          <w:tab w:val="left" w:pos="540"/>
        </w:tabs>
        <w:jc w:val="both"/>
      </w:pPr>
    </w:p>
    <w:p w:rsidR="00D975F4" w:rsidRPr="00A308C0" w:rsidRDefault="00A308C0" w:rsidP="005201D7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 </w:t>
      </w:r>
      <w:r w:rsidR="00FB54FC">
        <w:t>Н.Н.Наумова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</w:t>
      </w:r>
    </w:p>
    <w:p w:rsidR="00D975F4" w:rsidRDefault="00D975F4" w:rsidP="005201D7">
      <w:pPr>
        <w:tabs>
          <w:tab w:val="left" w:pos="540"/>
        </w:tabs>
        <w:jc w:val="both"/>
      </w:pPr>
    </w:p>
    <w:p w:rsidR="00B22B6E" w:rsidRPr="00A308C0" w:rsidRDefault="00D975F4" w:rsidP="005201D7">
      <w:pPr>
        <w:tabs>
          <w:tab w:val="left" w:pos="540"/>
        </w:tabs>
        <w:jc w:val="both"/>
      </w:pPr>
      <w:r w:rsidRPr="00A308C0">
        <w:t xml:space="preserve">Представитель </w:t>
      </w:r>
      <w:r w:rsidR="00B22B6E" w:rsidRPr="00A308C0">
        <w:t xml:space="preserve">Департамента по профилактике </w:t>
      </w:r>
    </w:p>
    <w:p w:rsidR="00B22B6E" w:rsidRPr="00A308C0" w:rsidRDefault="00B22B6E" w:rsidP="005201D7">
      <w:pPr>
        <w:tabs>
          <w:tab w:val="left" w:pos="540"/>
        </w:tabs>
        <w:jc w:val="both"/>
      </w:pPr>
      <w:r w:rsidRPr="00A308C0">
        <w:t xml:space="preserve">коррупционных и иных правонарушений </w:t>
      </w:r>
    </w:p>
    <w:p w:rsidR="00D975F4" w:rsidRDefault="00B22B6E" w:rsidP="005201D7">
      <w:pPr>
        <w:tabs>
          <w:tab w:val="left" w:pos="540"/>
        </w:tabs>
        <w:jc w:val="both"/>
      </w:pPr>
      <w:r w:rsidRPr="00A308C0">
        <w:t>Администрации Томской области</w:t>
      </w:r>
      <w:r w:rsidR="00D975F4" w:rsidRPr="00A308C0">
        <w:t xml:space="preserve">:            </w:t>
      </w:r>
      <w:r w:rsidRPr="00A308C0">
        <w:t xml:space="preserve">              </w:t>
      </w:r>
      <w:r w:rsidR="006971FF">
        <w:t xml:space="preserve"> __________________</w:t>
      </w:r>
      <w:r w:rsidR="00FB54FC">
        <w:t>Т.Ю.Бочанова</w:t>
      </w:r>
    </w:p>
    <w:p w:rsidR="006971FF" w:rsidRPr="00A308C0" w:rsidRDefault="006971FF" w:rsidP="005201D7">
      <w:pPr>
        <w:tabs>
          <w:tab w:val="left" w:pos="540"/>
        </w:tabs>
        <w:jc w:val="both"/>
        <w:rPr>
          <w:color w:val="FF0000"/>
        </w:rPr>
      </w:pPr>
    </w:p>
    <w:p w:rsidR="0084574A" w:rsidRDefault="0084574A" w:rsidP="005201D7">
      <w:pPr>
        <w:tabs>
          <w:tab w:val="left" w:pos="540"/>
        </w:tabs>
        <w:jc w:val="both"/>
      </w:pPr>
    </w:p>
    <w:p w:rsidR="00D975F4" w:rsidRPr="005003BD" w:rsidRDefault="00D975F4" w:rsidP="005201D7">
      <w:pPr>
        <w:tabs>
          <w:tab w:val="left" w:pos="540"/>
        </w:tabs>
        <w:jc w:val="both"/>
      </w:pPr>
      <w:r w:rsidRPr="005003BD">
        <w:t>Независимые эксперты                                             __________________</w:t>
      </w:r>
      <w:r w:rsidR="004968A1">
        <w:t xml:space="preserve"> </w:t>
      </w:r>
      <w:r w:rsidR="006630AB">
        <w:t>В.В.</w:t>
      </w:r>
      <w:r w:rsidR="0084574A" w:rsidRPr="00613ABD">
        <w:t>Кровельщикова</w:t>
      </w:r>
    </w:p>
    <w:p w:rsidR="00D975F4" w:rsidRPr="00A308C0" w:rsidRDefault="00D975F4" w:rsidP="005201D7">
      <w:pPr>
        <w:tabs>
          <w:tab w:val="left" w:pos="540"/>
        </w:tabs>
        <w:jc w:val="both"/>
        <w:rPr>
          <w:color w:val="FF0000"/>
        </w:rPr>
      </w:pPr>
      <w:r w:rsidRPr="00A308C0">
        <w:rPr>
          <w:color w:val="FF0000"/>
        </w:rPr>
        <w:t xml:space="preserve">                                             </w:t>
      </w:r>
    </w:p>
    <w:p w:rsidR="00D975F4" w:rsidRPr="00613ABD" w:rsidRDefault="00D975F4" w:rsidP="005201D7">
      <w:pPr>
        <w:tabs>
          <w:tab w:val="left" w:pos="540"/>
        </w:tabs>
        <w:jc w:val="both"/>
      </w:pPr>
      <w:r w:rsidRPr="00A308C0">
        <w:rPr>
          <w:color w:val="FF0000"/>
        </w:rPr>
        <w:t xml:space="preserve">                                                                                  </w:t>
      </w:r>
      <w:r w:rsidR="008731C7">
        <w:t xml:space="preserve"> </w:t>
      </w:r>
      <w:r w:rsidRPr="00613ABD">
        <w:t>________________</w:t>
      </w:r>
      <w:r w:rsidR="004D69C5" w:rsidRPr="00613ABD">
        <w:t>__</w:t>
      </w:r>
      <w:r w:rsidRPr="00613ABD">
        <w:t xml:space="preserve"> </w:t>
      </w:r>
      <w:r w:rsidR="004968A1">
        <w:t>Р.А.Эльмурзаева</w:t>
      </w:r>
    </w:p>
    <w:sectPr w:rsidR="00D975F4" w:rsidRPr="00613ABD" w:rsidSect="00EE40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66C" w:rsidRDefault="0010466C">
      <w:r>
        <w:separator/>
      </w:r>
    </w:p>
  </w:endnote>
  <w:endnote w:type="continuationSeparator" w:id="0">
    <w:p w:rsidR="0010466C" w:rsidRDefault="00104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66C" w:rsidRDefault="0010466C">
      <w:r>
        <w:separator/>
      </w:r>
    </w:p>
  </w:footnote>
  <w:footnote w:type="continuationSeparator" w:id="0">
    <w:p w:rsidR="0010466C" w:rsidRDefault="001046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2"/>
  </w:num>
  <w:num w:numId="19">
    <w:abstractNumId w:val="23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2091"/>
    <w:rsid w:val="0001458F"/>
    <w:rsid w:val="00014724"/>
    <w:rsid w:val="00021E44"/>
    <w:rsid w:val="000230D2"/>
    <w:rsid w:val="0002319D"/>
    <w:rsid w:val="00031032"/>
    <w:rsid w:val="00040BE9"/>
    <w:rsid w:val="00041E39"/>
    <w:rsid w:val="00044885"/>
    <w:rsid w:val="00044D67"/>
    <w:rsid w:val="00052087"/>
    <w:rsid w:val="0005359B"/>
    <w:rsid w:val="00056136"/>
    <w:rsid w:val="000574DA"/>
    <w:rsid w:val="0007215B"/>
    <w:rsid w:val="00073E96"/>
    <w:rsid w:val="00075A0D"/>
    <w:rsid w:val="00076028"/>
    <w:rsid w:val="00077969"/>
    <w:rsid w:val="00080493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B67A6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4D4D"/>
    <w:rsid w:val="0010466C"/>
    <w:rsid w:val="00105C92"/>
    <w:rsid w:val="00122240"/>
    <w:rsid w:val="001229CA"/>
    <w:rsid w:val="00126AD9"/>
    <w:rsid w:val="00130985"/>
    <w:rsid w:val="0013250B"/>
    <w:rsid w:val="00136508"/>
    <w:rsid w:val="00143F1C"/>
    <w:rsid w:val="001462DA"/>
    <w:rsid w:val="00150234"/>
    <w:rsid w:val="00151DEC"/>
    <w:rsid w:val="001552A5"/>
    <w:rsid w:val="0015537C"/>
    <w:rsid w:val="00155EA8"/>
    <w:rsid w:val="001600E1"/>
    <w:rsid w:val="001631BC"/>
    <w:rsid w:val="00164384"/>
    <w:rsid w:val="00167349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7F66"/>
    <w:rsid w:val="001C1408"/>
    <w:rsid w:val="001D4906"/>
    <w:rsid w:val="001D5981"/>
    <w:rsid w:val="001D5F73"/>
    <w:rsid w:val="001D640B"/>
    <w:rsid w:val="001E03AD"/>
    <w:rsid w:val="001F1BF3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57BD"/>
    <w:rsid w:val="00251C41"/>
    <w:rsid w:val="002524A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20DA"/>
    <w:rsid w:val="002835B9"/>
    <w:rsid w:val="00285254"/>
    <w:rsid w:val="002858ED"/>
    <w:rsid w:val="0029147C"/>
    <w:rsid w:val="00292387"/>
    <w:rsid w:val="00293DC1"/>
    <w:rsid w:val="00294060"/>
    <w:rsid w:val="00295C4A"/>
    <w:rsid w:val="002A08D9"/>
    <w:rsid w:val="002A0FF9"/>
    <w:rsid w:val="002A2442"/>
    <w:rsid w:val="002B1DF3"/>
    <w:rsid w:val="002B44AA"/>
    <w:rsid w:val="002B6F37"/>
    <w:rsid w:val="002C0A48"/>
    <w:rsid w:val="002C4622"/>
    <w:rsid w:val="002C6C29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087"/>
    <w:rsid w:val="00313315"/>
    <w:rsid w:val="00313E74"/>
    <w:rsid w:val="00314EAC"/>
    <w:rsid w:val="00317C15"/>
    <w:rsid w:val="003207A6"/>
    <w:rsid w:val="00323991"/>
    <w:rsid w:val="0032735B"/>
    <w:rsid w:val="003418A4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8D0"/>
    <w:rsid w:val="00390261"/>
    <w:rsid w:val="003969B7"/>
    <w:rsid w:val="00396AD1"/>
    <w:rsid w:val="00396F76"/>
    <w:rsid w:val="003A2169"/>
    <w:rsid w:val="003A2C50"/>
    <w:rsid w:val="003A42CC"/>
    <w:rsid w:val="003A45AB"/>
    <w:rsid w:val="003A6C31"/>
    <w:rsid w:val="003B1A00"/>
    <w:rsid w:val="003B5FA0"/>
    <w:rsid w:val="003B61BE"/>
    <w:rsid w:val="003C0C82"/>
    <w:rsid w:val="003C2188"/>
    <w:rsid w:val="003C38D9"/>
    <w:rsid w:val="003C5F56"/>
    <w:rsid w:val="003C6276"/>
    <w:rsid w:val="003C782C"/>
    <w:rsid w:val="003C7898"/>
    <w:rsid w:val="003D0096"/>
    <w:rsid w:val="003D1FAB"/>
    <w:rsid w:val="003D2F8A"/>
    <w:rsid w:val="003D52AD"/>
    <w:rsid w:val="003D545E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5CF0"/>
    <w:rsid w:val="00436E33"/>
    <w:rsid w:val="00441007"/>
    <w:rsid w:val="0044115A"/>
    <w:rsid w:val="00442623"/>
    <w:rsid w:val="00442901"/>
    <w:rsid w:val="004437B8"/>
    <w:rsid w:val="00445879"/>
    <w:rsid w:val="00450053"/>
    <w:rsid w:val="004507D0"/>
    <w:rsid w:val="0045313D"/>
    <w:rsid w:val="004566D3"/>
    <w:rsid w:val="00461281"/>
    <w:rsid w:val="0046372E"/>
    <w:rsid w:val="00464769"/>
    <w:rsid w:val="004734BB"/>
    <w:rsid w:val="00474C4D"/>
    <w:rsid w:val="00481E4B"/>
    <w:rsid w:val="00482E4D"/>
    <w:rsid w:val="004931B9"/>
    <w:rsid w:val="004968A1"/>
    <w:rsid w:val="004970AF"/>
    <w:rsid w:val="004A547F"/>
    <w:rsid w:val="004B457E"/>
    <w:rsid w:val="004B62C6"/>
    <w:rsid w:val="004C1D34"/>
    <w:rsid w:val="004C5D25"/>
    <w:rsid w:val="004C77B2"/>
    <w:rsid w:val="004D46C8"/>
    <w:rsid w:val="004D69C5"/>
    <w:rsid w:val="004D7B75"/>
    <w:rsid w:val="004E063F"/>
    <w:rsid w:val="004E0DCA"/>
    <w:rsid w:val="004E7050"/>
    <w:rsid w:val="005003BD"/>
    <w:rsid w:val="00501A0B"/>
    <w:rsid w:val="00502AE6"/>
    <w:rsid w:val="00511C81"/>
    <w:rsid w:val="005201D7"/>
    <w:rsid w:val="00527B38"/>
    <w:rsid w:val="00532355"/>
    <w:rsid w:val="005326F7"/>
    <w:rsid w:val="00533449"/>
    <w:rsid w:val="00540D65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348"/>
    <w:rsid w:val="005845E5"/>
    <w:rsid w:val="00584DAE"/>
    <w:rsid w:val="005856DF"/>
    <w:rsid w:val="00596DCC"/>
    <w:rsid w:val="005A1D48"/>
    <w:rsid w:val="005A7457"/>
    <w:rsid w:val="005B1AE9"/>
    <w:rsid w:val="005B2C82"/>
    <w:rsid w:val="005C4F0D"/>
    <w:rsid w:val="005D25E4"/>
    <w:rsid w:val="005E2BA6"/>
    <w:rsid w:val="005E4B67"/>
    <w:rsid w:val="005F0E4D"/>
    <w:rsid w:val="005F4E5C"/>
    <w:rsid w:val="00611C13"/>
    <w:rsid w:val="0061321E"/>
    <w:rsid w:val="00613ABD"/>
    <w:rsid w:val="00621988"/>
    <w:rsid w:val="00621F27"/>
    <w:rsid w:val="006273C3"/>
    <w:rsid w:val="00631B18"/>
    <w:rsid w:val="00634714"/>
    <w:rsid w:val="0063621A"/>
    <w:rsid w:val="00653BC4"/>
    <w:rsid w:val="006540E0"/>
    <w:rsid w:val="00654E8D"/>
    <w:rsid w:val="00656D04"/>
    <w:rsid w:val="00662AA8"/>
    <w:rsid w:val="006630AB"/>
    <w:rsid w:val="00667416"/>
    <w:rsid w:val="00674F3D"/>
    <w:rsid w:val="00680BF8"/>
    <w:rsid w:val="00680EB6"/>
    <w:rsid w:val="0069075D"/>
    <w:rsid w:val="006971FF"/>
    <w:rsid w:val="006977A6"/>
    <w:rsid w:val="006A0C1C"/>
    <w:rsid w:val="006A0D93"/>
    <w:rsid w:val="006B2D1F"/>
    <w:rsid w:val="006B6426"/>
    <w:rsid w:val="006B6B2C"/>
    <w:rsid w:val="006C51A6"/>
    <w:rsid w:val="006C5702"/>
    <w:rsid w:val="006C6306"/>
    <w:rsid w:val="006D4485"/>
    <w:rsid w:val="006D6F84"/>
    <w:rsid w:val="006F3596"/>
    <w:rsid w:val="006F3A24"/>
    <w:rsid w:val="006F51C2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777D8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438C"/>
    <w:rsid w:val="007A6594"/>
    <w:rsid w:val="007B4900"/>
    <w:rsid w:val="007B719F"/>
    <w:rsid w:val="007C6B57"/>
    <w:rsid w:val="007D0AFD"/>
    <w:rsid w:val="007D0B76"/>
    <w:rsid w:val="007D4B31"/>
    <w:rsid w:val="007D6664"/>
    <w:rsid w:val="007E16BE"/>
    <w:rsid w:val="007E28E8"/>
    <w:rsid w:val="007E6C33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17EE0"/>
    <w:rsid w:val="00822B6F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45F"/>
    <w:rsid w:val="008C2B4D"/>
    <w:rsid w:val="008C5C13"/>
    <w:rsid w:val="008C6B5A"/>
    <w:rsid w:val="008D189F"/>
    <w:rsid w:val="008D48A4"/>
    <w:rsid w:val="008D6B5B"/>
    <w:rsid w:val="008E0082"/>
    <w:rsid w:val="008E0780"/>
    <w:rsid w:val="008E1986"/>
    <w:rsid w:val="008E2F5C"/>
    <w:rsid w:val="00901CCA"/>
    <w:rsid w:val="0090259E"/>
    <w:rsid w:val="009042FA"/>
    <w:rsid w:val="00904BEF"/>
    <w:rsid w:val="0091030E"/>
    <w:rsid w:val="009121AA"/>
    <w:rsid w:val="009143D2"/>
    <w:rsid w:val="009151E9"/>
    <w:rsid w:val="009222C4"/>
    <w:rsid w:val="00942AF1"/>
    <w:rsid w:val="00942E6F"/>
    <w:rsid w:val="00945E24"/>
    <w:rsid w:val="0095047C"/>
    <w:rsid w:val="00953FEC"/>
    <w:rsid w:val="00957A13"/>
    <w:rsid w:val="00964EC6"/>
    <w:rsid w:val="00975617"/>
    <w:rsid w:val="00987D5C"/>
    <w:rsid w:val="00996C09"/>
    <w:rsid w:val="009A0DF9"/>
    <w:rsid w:val="009A20A2"/>
    <w:rsid w:val="009A419D"/>
    <w:rsid w:val="009A5DB5"/>
    <w:rsid w:val="009B685A"/>
    <w:rsid w:val="009C09AF"/>
    <w:rsid w:val="009C2633"/>
    <w:rsid w:val="009C2A70"/>
    <w:rsid w:val="009C38B2"/>
    <w:rsid w:val="009C6EA0"/>
    <w:rsid w:val="009C7135"/>
    <w:rsid w:val="009D1CA6"/>
    <w:rsid w:val="009D7505"/>
    <w:rsid w:val="009F161F"/>
    <w:rsid w:val="00A00209"/>
    <w:rsid w:val="00A03A1E"/>
    <w:rsid w:val="00A05E28"/>
    <w:rsid w:val="00A075A1"/>
    <w:rsid w:val="00A20505"/>
    <w:rsid w:val="00A208E3"/>
    <w:rsid w:val="00A24ED6"/>
    <w:rsid w:val="00A2692D"/>
    <w:rsid w:val="00A308C0"/>
    <w:rsid w:val="00A352DD"/>
    <w:rsid w:val="00A53294"/>
    <w:rsid w:val="00A53531"/>
    <w:rsid w:val="00A553A8"/>
    <w:rsid w:val="00A57511"/>
    <w:rsid w:val="00A62EA9"/>
    <w:rsid w:val="00A70A9D"/>
    <w:rsid w:val="00A7301C"/>
    <w:rsid w:val="00A73E03"/>
    <w:rsid w:val="00A765FB"/>
    <w:rsid w:val="00A76FD2"/>
    <w:rsid w:val="00A81CF3"/>
    <w:rsid w:val="00A8314E"/>
    <w:rsid w:val="00A86454"/>
    <w:rsid w:val="00A865BD"/>
    <w:rsid w:val="00AA1953"/>
    <w:rsid w:val="00AA4356"/>
    <w:rsid w:val="00AA5711"/>
    <w:rsid w:val="00AA74C9"/>
    <w:rsid w:val="00AB126F"/>
    <w:rsid w:val="00AB1FC5"/>
    <w:rsid w:val="00AB3ACD"/>
    <w:rsid w:val="00AB3B8C"/>
    <w:rsid w:val="00AB468F"/>
    <w:rsid w:val="00AB52F6"/>
    <w:rsid w:val="00AB6712"/>
    <w:rsid w:val="00AC2910"/>
    <w:rsid w:val="00AC44A6"/>
    <w:rsid w:val="00AD0238"/>
    <w:rsid w:val="00AD1F47"/>
    <w:rsid w:val="00AD7401"/>
    <w:rsid w:val="00AE2716"/>
    <w:rsid w:val="00AE6BE0"/>
    <w:rsid w:val="00AF4637"/>
    <w:rsid w:val="00AF7E41"/>
    <w:rsid w:val="00B0047C"/>
    <w:rsid w:val="00B053CF"/>
    <w:rsid w:val="00B141D6"/>
    <w:rsid w:val="00B17AAE"/>
    <w:rsid w:val="00B22B6E"/>
    <w:rsid w:val="00B23924"/>
    <w:rsid w:val="00B2728C"/>
    <w:rsid w:val="00B27381"/>
    <w:rsid w:val="00B4233C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66134"/>
    <w:rsid w:val="00B71968"/>
    <w:rsid w:val="00B741F2"/>
    <w:rsid w:val="00B77751"/>
    <w:rsid w:val="00B84867"/>
    <w:rsid w:val="00B86566"/>
    <w:rsid w:val="00B86568"/>
    <w:rsid w:val="00B92D07"/>
    <w:rsid w:val="00B951E4"/>
    <w:rsid w:val="00BC2147"/>
    <w:rsid w:val="00BC21C2"/>
    <w:rsid w:val="00BD05C7"/>
    <w:rsid w:val="00BD0A43"/>
    <w:rsid w:val="00BE07B5"/>
    <w:rsid w:val="00BE26DD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07425"/>
    <w:rsid w:val="00C1079C"/>
    <w:rsid w:val="00C1612C"/>
    <w:rsid w:val="00C169BB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3038"/>
    <w:rsid w:val="00C65E63"/>
    <w:rsid w:val="00C670C7"/>
    <w:rsid w:val="00C7276D"/>
    <w:rsid w:val="00C74207"/>
    <w:rsid w:val="00C75A22"/>
    <w:rsid w:val="00C82A79"/>
    <w:rsid w:val="00C84938"/>
    <w:rsid w:val="00C91709"/>
    <w:rsid w:val="00C92A0F"/>
    <w:rsid w:val="00C9667E"/>
    <w:rsid w:val="00C96C22"/>
    <w:rsid w:val="00C97097"/>
    <w:rsid w:val="00C976B6"/>
    <w:rsid w:val="00CB18D0"/>
    <w:rsid w:val="00CB2209"/>
    <w:rsid w:val="00CB500B"/>
    <w:rsid w:val="00CB55A1"/>
    <w:rsid w:val="00CB69C8"/>
    <w:rsid w:val="00CB6E87"/>
    <w:rsid w:val="00CC516A"/>
    <w:rsid w:val="00CC7091"/>
    <w:rsid w:val="00CD07BC"/>
    <w:rsid w:val="00CD3298"/>
    <w:rsid w:val="00CD5673"/>
    <w:rsid w:val="00CE4EAE"/>
    <w:rsid w:val="00CF5BE9"/>
    <w:rsid w:val="00D01F10"/>
    <w:rsid w:val="00D02354"/>
    <w:rsid w:val="00D06120"/>
    <w:rsid w:val="00D10B1F"/>
    <w:rsid w:val="00D126A6"/>
    <w:rsid w:val="00D16F4B"/>
    <w:rsid w:val="00D17AC6"/>
    <w:rsid w:val="00D23842"/>
    <w:rsid w:val="00D25227"/>
    <w:rsid w:val="00D341EB"/>
    <w:rsid w:val="00D46DFE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7CF0"/>
    <w:rsid w:val="00DC3CC0"/>
    <w:rsid w:val="00DC518B"/>
    <w:rsid w:val="00DD0D81"/>
    <w:rsid w:val="00DD216B"/>
    <w:rsid w:val="00DD4FC9"/>
    <w:rsid w:val="00DE075D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866"/>
    <w:rsid w:val="00E219FD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92"/>
    <w:rsid w:val="00E72DC9"/>
    <w:rsid w:val="00E75294"/>
    <w:rsid w:val="00E830E3"/>
    <w:rsid w:val="00E83D83"/>
    <w:rsid w:val="00E903D9"/>
    <w:rsid w:val="00E93895"/>
    <w:rsid w:val="00EA09FA"/>
    <w:rsid w:val="00EA2B0D"/>
    <w:rsid w:val="00EA4045"/>
    <w:rsid w:val="00EA6CB2"/>
    <w:rsid w:val="00EA7839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E40D7"/>
    <w:rsid w:val="00EF0D92"/>
    <w:rsid w:val="00EF1315"/>
    <w:rsid w:val="00EF1DF0"/>
    <w:rsid w:val="00EF22E4"/>
    <w:rsid w:val="00EF7BFD"/>
    <w:rsid w:val="00F028E9"/>
    <w:rsid w:val="00F0342A"/>
    <w:rsid w:val="00F075D1"/>
    <w:rsid w:val="00F07FDA"/>
    <w:rsid w:val="00F103AD"/>
    <w:rsid w:val="00F128C8"/>
    <w:rsid w:val="00F16750"/>
    <w:rsid w:val="00F20768"/>
    <w:rsid w:val="00F2094E"/>
    <w:rsid w:val="00F27337"/>
    <w:rsid w:val="00F312A9"/>
    <w:rsid w:val="00F371FA"/>
    <w:rsid w:val="00F46432"/>
    <w:rsid w:val="00F50312"/>
    <w:rsid w:val="00F50A6D"/>
    <w:rsid w:val="00F55C97"/>
    <w:rsid w:val="00F55DDE"/>
    <w:rsid w:val="00F57B43"/>
    <w:rsid w:val="00F57D13"/>
    <w:rsid w:val="00F60222"/>
    <w:rsid w:val="00F62663"/>
    <w:rsid w:val="00F627A7"/>
    <w:rsid w:val="00F65493"/>
    <w:rsid w:val="00F70BCC"/>
    <w:rsid w:val="00F71FF4"/>
    <w:rsid w:val="00F73B49"/>
    <w:rsid w:val="00F76433"/>
    <w:rsid w:val="00F776ED"/>
    <w:rsid w:val="00F854CA"/>
    <w:rsid w:val="00F91350"/>
    <w:rsid w:val="00F91DF7"/>
    <w:rsid w:val="00F927EA"/>
    <w:rsid w:val="00F946F7"/>
    <w:rsid w:val="00FA1B52"/>
    <w:rsid w:val="00FA6024"/>
    <w:rsid w:val="00FA7CC3"/>
    <w:rsid w:val="00FB45A2"/>
    <w:rsid w:val="00FB54FC"/>
    <w:rsid w:val="00FB7C3E"/>
    <w:rsid w:val="00FC150E"/>
    <w:rsid w:val="00FD3A2D"/>
    <w:rsid w:val="00FD62AE"/>
    <w:rsid w:val="00FE1340"/>
    <w:rsid w:val="00FE189B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075D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075D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B1D84-8875-4CF8-8490-9D8F94FE5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Палухин Павел Николаевич</cp:lastModifiedBy>
  <cp:revision>2</cp:revision>
  <cp:lastPrinted>2019-06-27T08:09:00Z</cp:lastPrinted>
  <dcterms:created xsi:type="dcterms:W3CDTF">2022-06-27T06:38:00Z</dcterms:created>
  <dcterms:modified xsi:type="dcterms:W3CDTF">2022-06-27T06:38:00Z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