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9C7135">
        <w:rPr>
          <w:b/>
        </w:rPr>
        <w:t>1</w:t>
      </w:r>
    </w:p>
    <w:p w:rsidR="00AB126F" w:rsidRDefault="00D975F4" w:rsidP="00D975F4">
      <w:pPr>
        <w:jc w:val="center"/>
      </w:pPr>
      <w:r w:rsidRPr="00B22B6E">
        <w:t>заседания Комиссии Комитета по лицензированию Томской области по соблюдению требований</w:t>
      </w:r>
    </w:p>
    <w:p w:rsidR="00D975F4" w:rsidRPr="00B22B6E" w:rsidRDefault="00D975F4" w:rsidP="00D975F4">
      <w:pPr>
        <w:jc w:val="center"/>
      </w:pPr>
      <w:r w:rsidRPr="00B22B6E"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9C7135" w:rsidP="00D975F4">
      <w:pPr>
        <w:jc w:val="both"/>
      </w:pPr>
      <w:r>
        <w:t>25</w:t>
      </w:r>
      <w:r w:rsidR="0095047C">
        <w:t>.0</w:t>
      </w:r>
      <w:r>
        <w:t>3</w:t>
      </w:r>
      <w:r w:rsidR="0095047C">
        <w:t>.</w:t>
      </w:r>
      <w:r>
        <w:t>2020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1. Отчет о выполнении мероприятий плана противодействия коррупции в Комитете по лицензированию Томской области в 1 квартале 2020 года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В.А.Окс</w:t>
      </w:r>
      <w:proofErr w:type="spellEnd"/>
      <w:r>
        <w:rPr>
          <w:color w:val="000000"/>
        </w:rPr>
        <w:t>).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2. П</w:t>
      </w:r>
      <w:r>
        <w:rPr>
          <w:color w:val="000000"/>
        </w:rPr>
        <w:t xml:space="preserve">роведение текущей </w:t>
      </w:r>
      <w:r w:rsidRPr="009C7135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</w:t>
      </w:r>
      <w:r>
        <w:rPr>
          <w:color w:val="000000"/>
        </w:rPr>
        <w:t>Сидоренко</w:t>
      </w:r>
      <w:proofErr w:type="spellEnd"/>
      <w:r w:rsidR="001631BC">
        <w:rPr>
          <w:color w:val="000000"/>
        </w:rPr>
        <w:t>).</w:t>
      </w:r>
      <w:r>
        <w:rPr>
          <w:color w:val="000000"/>
        </w:rPr>
        <w:t xml:space="preserve"> 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 xml:space="preserve">3. Отчет о наполнении и актуализации материалов раздела «Противодействие коррупции» на официальном </w:t>
      </w:r>
      <w:proofErr w:type="gramStart"/>
      <w:r w:rsidRPr="009C7135">
        <w:rPr>
          <w:color w:val="000000"/>
        </w:rPr>
        <w:t>интернет-портале</w:t>
      </w:r>
      <w:proofErr w:type="gramEnd"/>
      <w:r w:rsidRPr="009C7135">
        <w:rPr>
          <w:color w:val="000000"/>
        </w:rPr>
        <w:t xml:space="preserve"> Администрации Томской области, официальном сайте Комитета по лицензированию Томской области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Н.В.Сидоренко</w:t>
      </w:r>
      <w:proofErr w:type="spellEnd"/>
      <w:r>
        <w:rPr>
          <w:color w:val="000000"/>
        </w:rPr>
        <w:t>).</w:t>
      </w:r>
    </w:p>
    <w:p w:rsidR="009C7135" w:rsidRPr="009C7135" w:rsidRDefault="009C7135" w:rsidP="009C7135">
      <w:pPr>
        <w:ind w:firstLine="714"/>
        <w:jc w:val="both"/>
        <w:rPr>
          <w:color w:val="000000"/>
        </w:rPr>
      </w:pPr>
      <w:r w:rsidRPr="009C7135">
        <w:rPr>
          <w:color w:val="000000"/>
        </w:rPr>
        <w:t>4. Проведение анализа работы с обращениями граждан, соблюдения сроков и результатов рассмотрения обращений граждан о фактах проявления коррупции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Н.В.Сидоренко</w:t>
      </w:r>
      <w:proofErr w:type="spellEnd"/>
      <w:r>
        <w:rPr>
          <w:color w:val="000000"/>
        </w:rPr>
        <w:t>).</w:t>
      </w:r>
    </w:p>
    <w:p w:rsidR="00FB45A2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5. 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color w:val="000000"/>
        </w:rPr>
        <w:t xml:space="preserve">. </w:t>
      </w:r>
      <w:r w:rsidRPr="009C7135">
        <w:rPr>
          <w:color w:val="000000"/>
        </w:rPr>
        <w:t xml:space="preserve">Рассмотрение доклада о результатах исполнения настоящего пункта </w:t>
      </w:r>
      <w:r w:rsidR="001631BC">
        <w:rPr>
          <w:color w:val="000000"/>
        </w:rPr>
        <w:t>(</w:t>
      </w:r>
      <w:proofErr w:type="spellStart"/>
      <w:r w:rsidR="001631BC">
        <w:rPr>
          <w:color w:val="000000"/>
        </w:rPr>
        <w:t>В.А.Окс</w:t>
      </w:r>
      <w:proofErr w:type="spellEnd"/>
      <w:r>
        <w:rPr>
          <w:color w:val="000000"/>
        </w:rPr>
        <w:t>).</w:t>
      </w:r>
    </w:p>
    <w:p w:rsidR="009C7135" w:rsidRPr="009C7135" w:rsidRDefault="009C7135" w:rsidP="009C7135">
      <w:pPr>
        <w:ind w:left="714"/>
        <w:jc w:val="both"/>
        <w:rPr>
          <w:color w:val="000000"/>
        </w:rPr>
      </w:pPr>
    </w:p>
    <w:p w:rsidR="00AB3AC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Состав комиссии:</w:t>
      </w: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Председатель комиссии:</w:t>
      </w:r>
    </w:p>
    <w:p w:rsidR="00AB3ACD" w:rsidRDefault="00AB3ACD" w:rsidP="005201D7">
      <w:pPr>
        <w:ind w:firstLine="708"/>
        <w:jc w:val="both"/>
      </w:pPr>
      <w:proofErr w:type="spellStart"/>
      <w:r w:rsidRPr="0018362E">
        <w:t>Верюжская</w:t>
      </w:r>
      <w:proofErr w:type="spellEnd"/>
      <w:r w:rsidRPr="0018362E">
        <w:t xml:space="preserve"> Ольга Владиславовна </w:t>
      </w:r>
      <w:r w:rsidRPr="0018362E">
        <w:rPr>
          <w:b/>
        </w:rPr>
        <w:t xml:space="preserve">– </w:t>
      </w:r>
      <w:r w:rsidR="003B5FA0">
        <w:t>заместитель председателя к</w:t>
      </w:r>
      <w:r w:rsidRPr="0018362E">
        <w:t xml:space="preserve">омитета </w:t>
      </w:r>
      <w:r w:rsidR="005201D7" w:rsidRPr="0018362E">
        <w:t>– начальник отдела правового обеспечения и кадровой работы</w:t>
      </w:r>
      <w:r w:rsidR="003B5FA0">
        <w:t>.</w:t>
      </w:r>
    </w:p>
    <w:p w:rsidR="00800E6D" w:rsidRPr="0018362E" w:rsidRDefault="00800E6D" w:rsidP="005201D7">
      <w:pPr>
        <w:ind w:firstLine="708"/>
        <w:jc w:val="both"/>
      </w:pP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Члены комиссии:</w:t>
      </w:r>
    </w:p>
    <w:p w:rsidR="00A308C0" w:rsidRPr="0018362E" w:rsidRDefault="00A308C0" w:rsidP="005201D7">
      <w:pPr>
        <w:ind w:firstLine="708"/>
        <w:jc w:val="both"/>
      </w:pPr>
      <w:r w:rsidRPr="0018362E">
        <w:t>Сидоренко Наталия Валерьевна – консультант отдела правовог</w:t>
      </w:r>
      <w:r w:rsidR="003B5FA0">
        <w:t>о обеспечения и кадровой работы;</w:t>
      </w:r>
    </w:p>
    <w:p w:rsidR="00A308C0" w:rsidRPr="0018362E" w:rsidRDefault="00A308C0" w:rsidP="005201D7">
      <w:pPr>
        <w:ind w:firstLine="708"/>
        <w:jc w:val="both"/>
      </w:pPr>
      <w:proofErr w:type="spellStart"/>
      <w:r w:rsidRPr="0018362E">
        <w:t>Окс</w:t>
      </w:r>
      <w:proofErr w:type="spellEnd"/>
      <w:r w:rsidRPr="0018362E">
        <w:t xml:space="preserve"> Вероника Александровна</w:t>
      </w:r>
      <w:r w:rsidRPr="0018362E">
        <w:rPr>
          <w:i/>
        </w:rPr>
        <w:t xml:space="preserve"> </w:t>
      </w:r>
      <w:r w:rsidRPr="0018362E">
        <w:t>– главный специалист отдела правового обеспечения и кадровой работы</w:t>
      </w:r>
      <w:r w:rsidR="003B5FA0">
        <w:t>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AB3ACD" w:rsidRPr="00800E6D" w:rsidRDefault="005201D7" w:rsidP="005201D7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18362E" w:rsidRDefault="005201D7" w:rsidP="005201D7">
      <w:pPr>
        <w:jc w:val="both"/>
      </w:pPr>
      <w:r w:rsidRPr="0018362E">
        <w:lastRenderedPageBreak/>
        <w:tab/>
      </w:r>
      <w:proofErr w:type="spellStart"/>
      <w:r w:rsidR="002524A7">
        <w:t>Домрина</w:t>
      </w:r>
      <w:proofErr w:type="spellEnd"/>
      <w:r w:rsidR="002524A7">
        <w:t xml:space="preserve"> Анастасия </w:t>
      </w:r>
      <w:r w:rsidR="002524A7" w:rsidRPr="002524A7">
        <w:t>Александровна</w:t>
      </w:r>
      <w:r w:rsidR="00012091" w:rsidRPr="002524A7">
        <w:t xml:space="preserve"> </w:t>
      </w:r>
      <w:r w:rsidR="00AB3ACD" w:rsidRPr="002524A7">
        <w:t>–</w:t>
      </w:r>
      <w:r w:rsidR="00040BE9" w:rsidRPr="002524A7">
        <w:rPr>
          <w:sz w:val="26"/>
          <w:szCs w:val="26"/>
        </w:rPr>
        <w:t xml:space="preserve"> главный специалист </w:t>
      </w:r>
      <w:r w:rsidR="00AB3ACD" w:rsidRPr="002524A7">
        <w:t>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5201D7" w:rsidRPr="00800E6D" w:rsidRDefault="005201D7" w:rsidP="0018362E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Независимые эксперты: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t>Кровельщикова</w:t>
      </w:r>
      <w:proofErr w:type="spellEnd"/>
      <w:r w:rsidRPr="0018362E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18362E">
        <w:t>ВО</w:t>
      </w:r>
      <w:proofErr w:type="gramEnd"/>
      <w:r w:rsidRPr="0018362E">
        <w:t xml:space="preserve"> «Национальный исследовательский  Томский государственный университ</w:t>
      </w:r>
      <w:r w:rsidR="00040BE9">
        <w:t>ет», кандидат юридических наук;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040BE9" w:rsidRPr="00040BE9" w:rsidRDefault="009151E9" w:rsidP="00040BE9">
      <w:pPr>
        <w:ind w:firstLine="708"/>
        <w:jc w:val="both"/>
      </w:pPr>
      <w:proofErr w:type="spellStart"/>
      <w:r>
        <w:t>Эльмурзаева</w:t>
      </w:r>
      <w:proofErr w:type="spellEnd"/>
      <w:r>
        <w:t xml:space="preserve"> Раиса </w:t>
      </w:r>
      <w:proofErr w:type="spellStart"/>
      <w:r>
        <w:t>Ахмедовна</w:t>
      </w:r>
      <w:proofErr w:type="spellEnd"/>
      <w:r w:rsidR="00C169BB">
        <w:t xml:space="preserve"> – доцент</w:t>
      </w:r>
      <w:r w:rsidR="00040BE9" w:rsidRPr="00040BE9">
        <w:t xml:space="preserve"> кафедр</w:t>
      </w:r>
      <w:r w:rsidR="00C169BB">
        <w:t>ы стратегического менеджмента и маркетинга</w:t>
      </w:r>
      <w:r w:rsidR="00040BE9" w:rsidRPr="00040BE9">
        <w:t xml:space="preserve"> Института экономики и менеджмента ТГУ,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B449E4" w:rsidRDefault="00B449E4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>
        <w:t>По первому вопросу повестки:</w:t>
      </w:r>
    </w:p>
    <w:p w:rsidR="00B449E4" w:rsidRDefault="0018362E" w:rsidP="00584348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</w:pPr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</w:t>
      </w:r>
      <w:r w:rsidR="00151DEC">
        <w:t xml:space="preserve">доложила </w:t>
      </w:r>
      <w:r>
        <w:t xml:space="preserve">о </w:t>
      </w:r>
    </w:p>
    <w:p w:rsidR="00B449E4" w:rsidRDefault="00B449E4" w:rsidP="00B449E4">
      <w:pPr>
        <w:pStyle w:val="aff"/>
        <w:tabs>
          <w:tab w:val="left" w:pos="0"/>
          <w:tab w:val="left" w:pos="993"/>
          <w:tab w:val="left" w:pos="1134"/>
        </w:tabs>
        <w:ind w:left="0"/>
        <w:jc w:val="both"/>
      </w:pPr>
      <w:r w:rsidRPr="00A308C0">
        <w:t xml:space="preserve">о выполнении мероприятий Плана противодействия </w:t>
      </w:r>
      <w:r>
        <w:t xml:space="preserve">коррупции в </w:t>
      </w:r>
      <w:r w:rsidR="00C169BB">
        <w:t>Комитете по лицензированию Томской области в 1 квартале 2020</w:t>
      </w:r>
      <w:r w:rsidRPr="00A308C0">
        <w:t xml:space="preserve"> года</w:t>
      </w:r>
      <w:r>
        <w:t>.</w:t>
      </w:r>
    </w:p>
    <w:p w:rsidR="00151DE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B449E4">
        <w:t>второму</w:t>
      </w:r>
      <w:r w:rsidRPr="00A308C0">
        <w:t xml:space="preserve"> вопросу повестки:</w:t>
      </w:r>
    </w:p>
    <w:p w:rsidR="00B449E4" w:rsidRDefault="00B449E4" w:rsidP="00B449E4">
      <w:pPr>
        <w:pStyle w:val="aff"/>
        <w:tabs>
          <w:tab w:val="left" w:pos="0"/>
          <w:tab w:val="left" w:pos="993"/>
        </w:tabs>
        <w:ind w:left="0" w:firstLine="709"/>
        <w:jc w:val="both"/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Pr="00A308C0">
        <w:t>доложила</w:t>
      </w:r>
      <w:r>
        <w:t xml:space="preserve"> о проведении текущей </w:t>
      </w:r>
      <w:r w:rsidRPr="00BF4E4B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>.</w:t>
      </w:r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B449E4">
        <w:t>третьему</w:t>
      </w:r>
      <w:r>
        <w:t xml:space="preserve"> вопросу повестки:</w:t>
      </w:r>
    </w:p>
    <w:p w:rsidR="00B449E4" w:rsidRDefault="00800E6D" w:rsidP="00B449E4">
      <w:pPr>
        <w:tabs>
          <w:tab w:val="left" w:pos="709"/>
          <w:tab w:val="left" w:pos="993"/>
        </w:tabs>
        <w:jc w:val="both"/>
      </w:pPr>
      <w:r>
        <w:tab/>
      </w:r>
      <w:proofErr w:type="gramStart"/>
      <w:r w:rsidR="00B449E4">
        <w:t xml:space="preserve">Консультант </w:t>
      </w:r>
      <w:r w:rsidR="00B449E4" w:rsidRPr="005201D7">
        <w:t>отдела правового обеспечения и кадровой работы</w:t>
      </w:r>
      <w:r w:rsidR="00B449E4" w:rsidRPr="00012091">
        <w:t xml:space="preserve"> </w:t>
      </w:r>
      <w:proofErr w:type="spellStart"/>
      <w:r w:rsidR="00B449E4">
        <w:t>Н.В.Сидоренко</w:t>
      </w:r>
      <w:proofErr w:type="spellEnd"/>
      <w:r w:rsidR="00B449E4" w:rsidRPr="00012091">
        <w:t xml:space="preserve"> </w:t>
      </w:r>
      <w:r w:rsidR="00B449E4" w:rsidRPr="00A308C0">
        <w:t>доложила</w:t>
      </w:r>
      <w:r w:rsidR="00B449E4">
        <w:t xml:space="preserve"> о работе п</w:t>
      </w:r>
      <w:r w:rsidR="00B449E4" w:rsidRPr="00C971AE">
        <w:rPr>
          <w:color w:val="000000"/>
        </w:rPr>
        <w:t>о наполнени</w:t>
      </w:r>
      <w:r w:rsidR="00B449E4">
        <w:rPr>
          <w:color w:val="000000"/>
        </w:rPr>
        <w:t>ю</w:t>
      </w:r>
      <w:r w:rsidR="00B449E4" w:rsidRPr="00C971AE">
        <w:rPr>
          <w:color w:val="000000"/>
        </w:rPr>
        <w:t xml:space="preserve"> и актуал</w:t>
      </w:r>
      <w:r w:rsidR="00B449E4">
        <w:rPr>
          <w:color w:val="000000"/>
        </w:rPr>
        <w:t>изации</w:t>
      </w:r>
      <w:r w:rsidR="00B449E4" w:rsidRPr="00C971AE">
        <w:rPr>
          <w:color w:val="000000"/>
        </w:rPr>
        <w:t xml:space="preserve"> материалов раздела «Противодействие коррупции» на официальном интернет-портале Администрации Томской области, официальном сайте Комитета по лицензированию Томской области</w:t>
      </w:r>
      <w:r w:rsidR="00B449E4">
        <w:rPr>
          <w:color w:val="000000"/>
        </w:rPr>
        <w:t>.</w:t>
      </w:r>
      <w:proofErr w:type="gramEnd"/>
    </w:p>
    <w:p w:rsidR="00DF2C43" w:rsidRPr="0074062E" w:rsidRDefault="00DF2C43" w:rsidP="00584348">
      <w:pPr>
        <w:pStyle w:val="aff"/>
        <w:numPr>
          <w:ilvl w:val="0"/>
          <w:numId w:val="13"/>
        </w:numPr>
        <w:ind w:left="993" w:hanging="284"/>
      </w:pPr>
      <w:r w:rsidRPr="0074062E">
        <w:t xml:space="preserve">По </w:t>
      </w:r>
      <w:r w:rsidR="00B449E4">
        <w:t xml:space="preserve">четвертому </w:t>
      </w:r>
      <w:r w:rsidRPr="0074062E">
        <w:t>вопросу повестки:</w:t>
      </w:r>
    </w:p>
    <w:p w:rsidR="002C4622" w:rsidRDefault="001B1899" w:rsidP="00584348">
      <w:pPr>
        <w:ind w:firstLine="708"/>
        <w:jc w:val="both"/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="002C4622" w:rsidRPr="00A308C0">
        <w:t xml:space="preserve">доложила </w:t>
      </w:r>
      <w:r w:rsidR="002C4622">
        <w:t>о</w:t>
      </w:r>
      <w:r w:rsidR="00B449E4">
        <w:t>б</w:t>
      </w:r>
      <w:r w:rsidR="002C4622">
        <w:t xml:space="preserve"> </w:t>
      </w:r>
      <w:r w:rsidR="00B449E4">
        <w:t>итогах проведения</w:t>
      </w:r>
      <w:r w:rsidR="004968A1">
        <w:t xml:space="preserve"> анализа работы с обращениями граждан, соблюдения сроков, и результатов рассмотрения обращений граждан о фактах проявления коррупции.</w:t>
      </w:r>
    </w:p>
    <w:p w:rsidR="004968A1" w:rsidRDefault="004968A1" w:rsidP="004968A1">
      <w:pPr>
        <w:pStyle w:val="aff"/>
        <w:numPr>
          <w:ilvl w:val="0"/>
          <w:numId w:val="13"/>
        </w:numPr>
        <w:ind w:left="993" w:hanging="284"/>
        <w:jc w:val="both"/>
      </w:pPr>
      <w:r>
        <w:t>По пятому вопросу повестки:</w:t>
      </w:r>
    </w:p>
    <w:p w:rsidR="004968A1" w:rsidRDefault="004968A1" w:rsidP="004968A1">
      <w:pPr>
        <w:ind w:firstLine="709"/>
        <w:jc w:val="both"/>
      </w:pPr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доложила об итогах </w:t>
      </w:r>
      <w:r>
        <w:rPr>
          <w:color w:val="000000"/>
        </w:rPr>
        <w:t>п</w:t>
      </w:r>
      <w:r w:rsidRPr="009C7135">
        <w:rPr>
          <w:color w:val="000000"/>
        </w:rPr>
        <w:t>роведени</w:t>
      </w:r>
      <w:r>
        <w:rPr>
          <w:color w:val="000000"/>
        </w:rPr>
        <w:t>я</w:t>
      </w:r>
      <w:r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color w:val="000000"/>
        </w:rPr>
        <w:t>.</w:t>
      </w:r>
    </w:p>
    <w:p w:rsidR="00EA6CB2" w:rsidRDefault="00EA6CB2" w:rsidP="0015537C">
      <w:pPr>
        <w:autoSpaceDE w:val="0"/>
        <w:autoSpaceDN w:val="0"/>
        <w:adjustRightInd w:val="0"/>
        <w:jc w:val="both"/>
        <w:rPr>
          <w:bCs/>
        </w:rPr>
      </w:pPr>
    </w:p>
    <w:p w:rsidR="006630AB" w:rsidRPr="00584348" w:rsidRDefault="006630AB" w:rsidP="0015537C">
      <w:pPr>
        <w:autoSpaceDE w:val="0"/>
        <w:autoSpaceDN w:val="0"/>
        <w:adjustRightInd w:val="0"/>
        <w:jc w:val="both"/>
        <w:rPr>
          <w:bCs/>
        </w:rPr>
      </w:pPr>
      <w:bookmarkStart w:id="0" w:name="_GoBack"/>
      <w:bookmarkEnd w:id="0"/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>Комиссия 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073E96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вопрос</w:t>
      </w:r>
      <w:r w:rsidR="004968A1">
        <w:rPr>
          <w:color w:val="000000" w:themeColor="text1"/>
        </w:rPr>
        <w:t>ам 1-5</w:t>
      </w:r>
      <w:r w:rsidR="00073E96">
        <w:rPr>
          <w:color w:val="000000" w:themeColor="text1"/>
        </w:rPr>
        <w:t xml:space="preserve"> </w:t>
      </w:r>
      <w:r>
        <w:rPr>
          <w:color w:val="000000" w:themeColor="text1"/>
        </w:rPr>
        <w:t>повестки:</w:t>
      </w:r>
    </w:p>
    <w:p w:rsidR="007A438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9147C">
        <w:rPr>
          <w:bCs/>
        </w:rPr>
        <w:t>Принято к сведению</w:t>
      </w:r>
      <w:r>
        <w:rPr>
          <w:bCs/>
        </w:rPr>
        <w:t>.</w:t>
      </w:r>
    </w:p>
    <w:p w:rsidR="00073E96" w:rsidRDefault="00073E96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="008D189F">
        <w:t xml:space="preserve"> к протоколу: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>Отчет о выполнении мероприятий Плана противодействия коррупции в</w:t>
      </w:r>
      <w:r w:rsidR="00F50312">
        <w:t xml:space="preserve"> Комитете по лицензированию Томской области в</w:t>
      </w:r>
      <w:r w:rsidR="00B23924" w:rsidRPr="008D189F">
        <w:t xml:space="preserve"> </w:t>
      </w:r>
      <w:r w:rsidR="004968A1">
        <w:t>1 квартале 2020</w:t>
      </w:r>
      <w:r w:rsidR="004234E4" w:rsidRPr="008D189F">
        <w:t xml:space="preserve"> года </w:t>
      </w:r>
      <w:r w:rsidR="00B23924" w:rsidRPr="008D189F">
        <w:t xml:space="preserve">на </w:t>
      </w:r>
      <w:r w:rsidR="004968A1">
        <w:t>2</w:t>
      </w:r>
      <w:r w:rsidR="00B23924" w:rsidRPr="008D189F">
        <w:t xml:space="preserve"> л.</w:t>
      </w:r>
    </w:p>
    <w:p w:rsidR="008C245F" w:rsidRPr="008D189F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п</w:t>
      </w:r>
      <w:r w:rsidR="0084574A" w:rsidRPr="008D189F">
        <w:t xml:space="preserve">роведение текущей </w:t>
      </w:r>
      <w:r w:rsidR="0084574A" w:rsidRPr="008D189F">
        <w:rPr>
          <w:color w:val="000000"/>
        </w:rPr>
        <w:t xml:space="preserve">антикоррупционной экспертизы проектов нормативных правовых актов Томской области </w:t>
      </w:r>
      <w:r w:rsidR="008C245F" w:rsidRPr="008D189F">
        <w:t>на 1 л.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 xml:space="preserve"> </w:t>
      </w:r>
      <w:r w:rsidR="0084574A" w:rsidRPr="008D189F">
        <w:rPr>
          <w:color w:val="000000"/>
        </w:rPr>
        <w:t xml:space="preserve">Отчет о наполнении и актуализации материалов раздела «Противодействие коррупции» на официальном </w:t>
      </w:r>
      <w:proofErr w:type="gramStart"/>
      <w:r w:rsidR="0084574A" w:rsidRPr="008D189F">
        <w:rPr>
          <w:color w:val="000000"/>
        </w:rPr>
        <w:t>интернет-портале</w:t>
      </w:r>
      <w:proofErr w:type="gramEnd"/>
      <w:r w:rsidR="0084574A" w:rsidRPr="008D189F">
        <w:rPr>
          <w:color w:val="000000"/>
        </w:rPr>
        <w:t xml:space="preserve"> Администрации Томской области, официальном сайте Комитета по лицензированию Томской области </w:t>
      </w:r>
      <w:r w:rsidRPr="008D189F">
        <w:t xml:space="preserve">на </w:t>
      </w:r>
      <w:r w:rsidR="008C245F" w:rsidRPr="008D189F">
        <w:t>1</w:t>
      </w:r>
      <w:r w:rsidR="00B23924" w:rsidRPr="008D189F">
        <w:t xml:space="preserve"> л.</w:t>
      </w:r>
    </w:p>
    <w:p w:rsidR="00431BC5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а</w:t>
      </w:r>
      <w:r w:rsidR="00667416">
        <w:t>нализ</w:t>
      </w:r>
      <w:r>
        <w:t>а</w:t>
      </w:r>
      <w:r w:rsidR="00667416">
        <w:t xml:space="preserve"> работы с обращениями граждан, соблюдения сроков, и результатов рассмотрения обращений граждан о фактах проявления коррупции</w:t>
      </w:r>
      <w:r w:rsidR="00667416" w:rsidRPr="008D189F">
        <w:t xml:space="preserve"> </w:t>
      </w:r>
      <w:r w:rsidR="00431BC5" w:rsidRPr="008D189F">
        <w:t>на 1</w:t>
      </w:r>
      <w:r w:rsidR="00B23924" w:rsidRPr="008D189F">
        <w:t xml:space="preserve"> </w:t>
      </w:r>
      <w:r w:rsidR="00431BC5" w:rsidRPr="008D189F">
        <w:t>л.</w:t>
      </w:r>
    </w:p>
    <w:p w:rsidR="004968A1" w:rsidRPr="008D189F" w:rsidRDefault="00667416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rPr>
          <w:color w:val="000000"/>
        </w:rPr>
        <w:lastRenderedPageBreak/>
        <w:t>Д</w:t>
      </w:r>
      <w:r w:rsidR="00F50312">
        <w:rPr>
          <w:color w:val="000000"/>
        </w:rPr>
        <w:t xml:space="preserve">оклад об итогах </w:t>
      </w:r>
      <w:r>
        <w:rPr>
          <w:color w:val="000000"/>
        </w:rPr>
        <w:t>п</w:t>
      </w:r>
      <w:r w:rsidRPr="009C7135">
        <w:rPr>
          <w:color w:val="000000"/>
        </w:rPr>
        <w:t>роведени</w:t>
      </w:r>
      <w:r w:rsidR="00F50312">
        <w:rPr>
          <w:color w:val="000000"/>
        </w:rPr>
        <w:t>я</w:t>
      </w:r>
      <w:r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color w:val="000000"/>
        </w:rPr>
        <w:t>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</w:t>
      </w:r>
      <w:r w:rsidR="006630AB">
        <w:t xml:space="preserve">       ___________________ </w:t>
      </w:r>
      <w:proofErr w:type="spellStart"/>
      <w:r w:rsidR="006630AB">
        <w:t>О.В.</w:t>
      </w:r>
      <w:r w:rsidRPr="00A308C0">
        <w:t>Верюжская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</w:t>
      </w:r>
      <w:r w:rsidR="00AC2910">
        <w:t xml:space="preserve">            __________________ </w:t>
      </w:r>
      <w:proofErr w:type="spellStart"/>
      <w:r w:rsidR="00A308C0">
        <w:t>Н.В.Сидоренко</w:t>
      </w:r>
      <w:proofErr w:type="spellEnd"/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Pr="00A308C0" w:rsidRDefault="00B22B6E" w:rsidP="005201D7">
      <w:pPr>
        <w:tabs>
          <w:tab w:val="left" w:pos="540"/>
        </w:tabs>
        <w:jc w:val="both"/>
        <w:rPr>
          <w:color w:val="FF0000"/>
        </w:rPr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D975F4" w:rsidRPr="00A308C0">
        <w:t xml:space="preserve"> __________________ </w:t>
      </w:r>
      <w:proofErr w:type="spellStart"/>
      <w:r w:rsidR="00F946F7">
        <w:t>А.А.Домрина</w:t>
      </w:r>
      <w:proofErr w:type="spellEnd"/>
    </w:p>
    <w:p w:rsidR="0084574A" w:rsidRDefault="0084574A" w:rsidP="005201D7">
      <w:pPr>
        <w:tabs>
          <w:tab w:val="left" w:pos="540"/>
        </w:tabs>
        <w:jc w:val="both"/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4968A1">
        <w:t xml:space="preserve"> </w:t>
      </w:r>
      <w:proofErr w:type="spellStart"/>
      <w:r w:rsidR="006630AB">
        <w:t>В.В.</w:t>
      </w:r>
      <w:r w:rsidR="0084574A" w:rsidRPr="00613ABD">
        <w:t>Кровельщикова</w:t>
      </w:r>
      <w:proofErr w:type="spellEnd"/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proofErr w:type="spellStart"/>
      <w:r w:rsidR="004968A1">
        <w:t>Р.А.Эльмурзаева</w:t>
      </w:r>
      <w:proofErr w:type="spellEnd"/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2D" w:rsidRDefault="00A2692D">
      <w:r>
        <w:separator/>
      </w:r>
    </w:p>
  </w:endnote>
  <w:endnote w:type="continuationSeparator" w:id="0">
    <w:p w:rsidR="00A2692D" w:rsidRDefault="00A2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2D" w:rsidRDefault="00A2692D">
      <w:r>
        <w:separator/>
      </w:r>
    </w:p>
  </w:footnote>
  <w:footnote w:type="continuationSeparator" w:id="0">
    <w:p w:rsidR="00A2692D" w:rsidRDefault="00A26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26F"/>
    <w:rsid w:val="00AB1FC5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6024"/>
    <w:rsid w:val="00FA7CC3"/>
    <w:rsid w:val="00FB45A2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06838-E850-4776-87F6-84282609D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331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Наталья Сикора</cp:lastModifiedBy>
  <cp:revision>61</cp:revision>
  <cp:lastPrinted>2019-06-27T08:09:00Z</cp:lastPrinted>
  <dcterms:created xsi:type="dcterms:W3CDTF">2019-03-14T09:14:00Z</dcterms:created>
  <dcterms:modified xsi:type="dcterms:W3CDTF">2020-03-24T09:36:00Z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