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15537C">
        <w:rPr>
          <w:b/>
        </w:rPr>
        <w:t>2</w:t>
      </w:r>
    </w:p>
    <w:p w:rsidR="00AB126F" w:rsidRDefault="00D975F4" w:rsidP="00D975F4">
      <w:pPr>
        <w:jc w:val="center"/>
      </w:pPr>
      <w:r w:rsidRPr="00B22B6E">
        <w:t>заседания Комиссии Комитета по лицензированию Томской области по соблюдению требований</w:t>
      </w:r>
    </w:p>
    <w:p w:rsidR="00D975F4" w:rsidRPr="00B22B6E" w:rsidRDefault="00D975F4" w:rsidP="00D975F4">
      <w:pPr>
        <w:jc w:val="center"/>
      </w:pPr>
      <w:r w:rsidRPr="00B22B6E">
        <w:t xml:space="preserve">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A308C0" w:rsidRDefault="00945E24" w:rsidP="00D975F4">
      <w:pPr>
        <w:jc w:val="both"/>
      </w:pPr>
      <w:r>
        <w:t>27</w:t>
      </w:r>
      <w:r w:rsidR="0095047C">
        <w:t>.06.</w:t>
      </w:r>
      <w:r w:rsidR="008731C7" w:rsidRPr="00A308C0">
        <w:t>2019</w:t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  <w:t xml:space="preserve">                   </w:t>
      </w:r>
      <w:r w:rsidR="0095047C">
        <w:t xml:space="preserve">         </w:t>
      </w:r>
      <w:r w:rsidR="008731C7">
        <w:t xml:space="preserve">      </w:t>
      </w:r>
      <w:r w:rsidR="0095047C">
        <w:t xml:space="preserve">           </w:t>
      </w:r>
      <w:r w:rsidR="008731C7">
        <w:t xml:space="preserve"> </w:t>
      </w:r>
      <w:r w:rsidR="005003BD">
        <w:t xml:space="preserve">  </w:t>
      </w:r>
      <w:r w:rsidR="008731C7" w:rsidRPr="00A308C0">
        <w:t>г. Томск</w:t>
      </w:r>
    </w:p>
    <w:p w:rsidR="00D975F4" w:rsidRPr="00A308C0" w:rsidRDefault="00D975F4" w:rsidP="00D975F4">
      <w:pPr>
        <w:tabs>
          <w:tab w:val="left" w:pos="720"/>
        </w:tabs>
        <w:rPr>
          <w:b/>
        </w:rPr>
      </w:pPr>
    </w:p>
    <w:p w:rsidR="00AB3ACD" w:rsidRDefault="00AB3ACD" w:rsidP="005201D7">
      <w:pPr>
        <w:tabs>
          <w:tab w:val="left" w:pos="720"/>
        </w:tabs>
      </w:pPr>
      <w:r w:rsidRPr="002B1DF3">
        <w:t>Повестка:</w:t>
      </w:r>
    </w:p>
    <w:p w:rsidR="002B1DF3" w:rsidRPr="002B1DF3" w:rsidRDefault="002B1DF3" w:rsidP="002B1DF3">
      <w:pPr>
        <w:tabs>
          <w:tab w:val="left" w:pos="720"/>
        </w:tabs>
        <w:ind w:firstLine="709"/>
        <w:jc w:val="both"/>
        <w:rPr>
          <w:color w:val="000000"/>
        </w:rPr>
      </w:pPr>
      <w:r w:rsidRPr="002B1DF3">
        <w:t xml:space="preserve">1. Рассмотрение материалов проверок, назначенных в отношении </w:t>
      </w:r>
      <w:r w:rsidRPr="002B1DF3">
        <w:rPr>
          <w:color w:val="000000"/>
        </w:rPr>
        <w:t xml:space="preserve">государственных гражданских служащих Томской области, замещающих должности государственной гражданской службы в Комитете по лицензированию Томской области, </w:t>
      </w:r>
      <w:r w:rsidRPr="002B1DF3">
        <w:t>по факта</w:t>
      </w:r>
      <w:r w:rsidR="007A438C">
        <w:t xml:space="preserve">м нарушения антикоррупционного </w:t>
      </w:r>
      <w:r w:rsidRPr="002B1DF3">
        <w:t>законодательства в части достоверности и полноты предс</w:t>
      </w:r>
      <w:r w:rsidR="007A438C">
        <w:t xml:space="preserve">тавленных сведений о доходах, </w:t>
      </w:r>
      <w:r w:rsidRPr="002B1DF3">
        <w:t>расходах, об имуществе и обязательствах имущественного характера за 2018 год</w:t>
      </w:r>
      <w:r w:rsidR="00374C26">
        <w:t xml:space="preserve"> (докладчик </w:t>
      </w:r>
      <w:proofErr w:type="spellStart"/>
      <w:r w:rsidR="00374C26">
        <w:t>О.В.Верюжская</w:t>
      </w:r>
      <w:proofErr w:type="spellEnd"/>
      <w:r w:rsidR="00374C26">
        <w:t>)</w:t>
      </w:r>
      <w:r w:rsidR="007A438C">
        <w:t>;</w:t>
      </w:r>
    </w:p>
    <w:p w:rsidR="00AB3ACD" w:rsidRPr="00A308C0" w:rsidRDefault="002B1DF3" w:rsidP="00945E24">
      <w:pPr>
        <w:ind w:firstLine="708"/>
        <w:jc w:val="both"/>
        <w:rPr>
          <w:color w:val="000000"/>
        </w:rPr>
      </w:pPr>
      <w:r>
        <w:t>2</w:t>
      </w:r>
      <w:r w:rsidR="00AB3ACD" w:rsidRPr="00A308C0">
        <w:t>.</w:t>
      </w:r>
      <w:r w:rsidR="00945E24" w:rsidRPr="00945E24">
        <w:rPr>
          <w:color w:val="000000"/>
        </w:rPr>
        <w:t xml:space="preserve"> </w:t>
      </w:r>
      <w:r w:rsidR="00945E24" w:rsidRPr="001E644E">
        <w:rPr>
          <w:color w:val="000000"/>
        </w:rPr>
        <w:t>Отчет о результатах проверки сведений о доходах и имуществе, 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</w:t>
      </w:r>
      <w:r w:rsidR="00945E24" w:rsidRPr="00A308C0">
        <w:rPr>
          <w:color w:val="000000"/>
        </w:rPr>
        <w:t xml:space="preserve"> </w:t>
      </w:r>
      <w:r w:rsidR="00AB3ACD" w:rsidRPr="00A308C0">
        <w:rPr>
          <w:color w:val="000000"/>
        </w:rPr>
        <w:t xml:space="preserve">(докладчик </w:t>
      </w:r>
      <w:proofErr w:type="spellStart"/>
      <w:r w:rsidR="00945E24">
        <w:rPr>
          <w:color w:val="000000"/>
        </w:rPr>
        <w:t>В</w:t>
      </w:r>
      <w:r w:rsidR="00FB45A2">
        <w:t>.</w:t>
      </w:r>
      <w:r w:rsidR="00945E24">
        <w:t>А</w:t>
      </w:r>
      <w:r w:rsidR="00FB45A2">
        <w:t>.</w:t>
      </w:r>
      <w:r w:rsidR="00945E24">
        <w:t>Окс</w:t>
      </w:r>
      <w:proofErr w:type="spellEnd"/>
      <w:r w:rsidR="00AB3ACD" w:rsidRPr="00A308C0">
        <w:rPr>
          <w:color w:val="000000"/>
        </w:rPr>
        <w:t>);</w:t>
      </w:r>
    </w:p>
    <w:p w:rsidR="00AB3ACD" w:rsidRPr="00945E24" w:rsidRDefault="002B1DF3" w:rsidP="00945E24">
      <w:pPr>
        <w:ind w:firstLine="708"/>
        <w:jc w:val="both"/>
      </w:pPr>
      <w:r>
        <w:rPr>
          <w:color w:val="000000"/>
        </w:rPr>
        <w:t>3</w:t>
      </w:r>
      <w:r w:rsidR="00AB3ACD" w:rsidRPr="00A308C0">
        <w:rPr>
          <w:color w:val="000000"/>
        </w:rPr>
        <w:t xml:space="preserve">. </w:t>
      </w:r>
      <w:r w:rsidR="00945E24" w:rsidRPr="001E644E">
        <w:t xml:space="preserve">Отчет о результатах проверки сведений </w:t>
      </w:r>
      <w:r w:rsidR="00945E24">
        <w:t xml:space="preserve">о </w:t>
      </w:r>
      <w:r w:rsidR="00945E24" w:rsidRPr="001E644E">
        <w:t>расходах лиц, замещающих должности государственной гражданской службы в Комитете по лицензированию Томской области, а так же о расходах членов семьи на совершение сделок по приобретению в 201</w:t>
      </w:r>
      <w:r w:rsidR="00945E24">
        <w:t>8</w:t>
      </w:r>
      <w:r w:rsidR="00945E24" w:rsidRPr="001E644E">
        <w:t xml:space="preserve"> году недвижимого имущества, транспортного средства, ценных бумаг, акций</w:t>
      </w:r>
      <w:r w:rsidR="00945E24">
        <w:t xml:space="preserve"> </w:t>
      </w:r>
      <w:r w:rsidR="00AB3ACD" w:rsidRPr="00A308C0">
        <w:rPr>
          <w:color w:val="000000"/>
        </w:rPr>
        <w:t xml:space="preserve">(докладчик </w:t>
      </w:r>
      <w:proofErr w:type="spellStart"/>
      <w:r w:rsidR="00945E24">
        <w:rPr>
          <w:color w:val="000000"/>
        </w:rPr>
        <w:t>В</w:t>
      </w:r>
      <w:r w:rsidR="00FB45A2" w:rsidRPr="00012091">
        <w:t>.</w:t>
      </w:r>
      <w:r w:rsidR="00945E24">
        <w:t>А</w:t>
      </w:r>
      <w:r w:rsidR="00FB45A2" w:rsidRPr="00012091">
        <w:t>.</w:t>
      </w:r>
      <w:r w:rsidR="00945E24">
        <w:t>Окс</w:t>
      </w:r>
      <w:proofErr w:type="spellEnd"/>
      <w:r w:rsidR="00AB3ACD" w:rsidRPr="00A308C0">
        <w:rPr>
          <w:color w:val="000000"/>
        </w:rPr>
        <w:t>);</w:t>
      </w:r>
    </w:p>
    <w:p w:rsidR="00FB45A2" w:rsidRDefault="002B1DF3" w:rsidP="00945E24">
      <w:pPr>
        <w:ind w:firstLine="708"/>
        <w:jc w:val="both"/>
      </w:pPr>
      <w:r>
        <w:rPr>
          <w:color w:val="000000"/>
        </w:rPr>
        <w:t>4</w:t>
      </w:r>
      <w:r w:rsidR="00FB45A2">
        <w:rPr>
          <w:color w:val="000000"/>
        </w:rPr>
        <w:t xml:space="preserve">. </w:t>
      </w:r>
      <w:r w:rsidR="00945E24" w:rsidRPr="001E644E">
        <w:t>Отчет о выполнении мероприятий Плана противодействия коррупции во 2 квартале 201</w:t>
      </w:r>
      <w:r w:rsidR="00945E24">
        <w:t>9</w:t>
      </w:r>
      <w:r w:rsidR="00945E24" w:rsidRPr="001E644E">
        <w:t xml:space="preserve"> года</w:t>
      </w:r>
      <w:r w:rsidR="00945E24" w:rsidRPr="00A308C0">
        <w:rPr>
          <w:color w:val="000000"/>
        </w:rPr>
        <w:t xml:space="preserve"> </w:t>
      </w:r>
      <w:r w:rsidR="00FB45A2" w:rsidRPr="00A308C0">
        <w:rPr>
          <w:color w:val="000000"/>
        </w:rPr>
        <w:t>(докладчик</w:t>
      </w:r>
      <w:r w:rsidR="0095047C">
        <w:rPr>
          <w:color w:val="000000"/>
        </w:rPr>
        <w:t xml:space="preserve"> </w:t>
      </w:r>
      <w:proofErr w:type="spellStart"/>
      <w:r w:rsidR="0095047C">
        <w:rPr>
          <w:color w:val="000000"/>
        </w:rPr>
        <w:t>Н.В.Сидоренко</w:t>
      </w:r>
      <w:proofErr w:type="spellEnd"/>
      <w:r w:rsidR="00945E24">
        <w:t>);</w:t>
      </w:r>
    </w:p>
    <w:p w:rsidR="00945E24" w:rsidRDefault="002B1DF3" w:rsidP="00945E24">
      <w:pPr>
        <w:ind w:firstLine="708"/>
        <w:jc w:val="both"/>
      </w:pPr>
      <w:r>
        <w:t>5</w:t>
      </w:r>
      <w:r w:rsidR="00945E24">
        <w:t xml:space="preserve">. </w:t>
      </w:r>
      <w:r w:rsidR="00945E24" w:rsidRPr="001E644E">
        <w:t>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 1 полугодии 201</w:t>
      </w:r>
      <w:r w:rsidR="00945E24">
        <w:t>9</w:t>
      </w:r>
      <w:r w:rsidR="00945E24" w:rsidRPr="001E644E">
        <w:t xml:space="preserve"> года</w:t>
      </w:r>
      <w:r w:rsidR="00945E24">
        <w:t xml:space="preserve"> </w:t>
      </w:r>
      <w:r w:rsidR="00945E24" w:rsidRPr="00A308C0">
        <w:rPr>
          <w:color w:val="000000"/>
        </w:rPr>
        <w:t xml:space="preserve">(докладчик </w:t>
      </w:r>
      <w:proofErr w:type="spellStart"/>
      <w:r w:rsidR="0095047C">
        <w:rPr>
          <w:color w:val="000000"/>
        </w:rPr>
        <w:t>Н.В.Сидоренко</w:t>
      </w:r>
      <w:proofErr w:type="spellEnd"/>
      <w:r w:rsidR="00945E24">
        <w:t>);</w:t>
      </w:r>
    </w:p>
    <w:p w:rsidR="00945E24" w:rsidRPr="00BF4E4B" w:rsidRDefault="002B1DF3" w:rsidP="00945E24">
      <w:pPr>
        <w:ind w:firstLine="708"/>
        <w:jc w:val="both"/>
        <w:rPr>
          <w:color w:val="000000"/>
        </w:rPr>
      </w:pPr>
      <w:r>
        <w:t>6</w:t>
      </w:r>
      <w:r w:rsidR="00945E24">
        <w:t xml:space="preserve">. </w:t>
      </w:r>
      <w:r w:rsidR="00945E24" w:rsidRPr="00306E7C">
        <w:rPr>
          <w:bCs/>
        </w:rPr>
        <w:t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945E24">
        <w:rPr>
          <w:bCs/>
        </w:rPr>
        <w:t xml:space="preserve"> </w:t>
      </w:r>
      <w:r w:rsidR="00945E24" w:rsidRPr="00A308C0">
        <w:rPr>
          <w:color w:val="000000"/>
        </w:rPr>
        <w:t xml:space="preserve">(докладчик </w:t>
      </w:r>
      <w:proofErr w:type="spellStart"/>
      <w:r w:rsidR="00D619F1">
        <w:rPr>
          <w:color w:val="000000"/>
        </w:rPr>
        <w:t>Н.В.Сидоренко</w:t>
      </w:r>
      <w:proofErr w:type="spellEnd"/>
      <w:r w:rsidR="00945E24">
        <w:t>).</w:t>
      </w:r>
    </w:p>
    <w:p w:rsidR="00FB45A2" w:rsidRDefault="00FB45A2" w:rsidP="00EA6CB2">
      <w:pPr>
        <w:jc w:val="both"/>
        <w:rPr>
          <w:color w:val="000000"/>
        </w:rPr>
      </w:pPr>
    </w:p>
    <w:p w:rsidR="00AB3ACD" w:rsidRPr="0018362E" w:rsidRDefault="00AB3ACD" w:rsidP="005201D7">
      <w:pPr>
        <w:ind w:firstLine="708"/>
        <w:jc w:val="both"/>
      </w:pPr>
      <w:r w:rsidRPr="0018362E">
        <w:t>Состав комиссии:</w:t>
      </w:r>
    </w:p>
    <w:p w:rsidR="00AB3ACD" w:rsidRPr="0018362E" w:rsidRDefault="00AB3ACD" w:rsidP="005201D7">
      <w:pPr>
        <w:ind w:firstLine="708"/>
        <w:jc w:val="both"/>
      </w:pPr>
      <w:r w:rsidRPr="0018362E">
        <w:t>Председатель комиссии:</w:t>
      </w:r>
    </w:p>
    <w:p w:rsidR="00AB3ACD" w:rsidRPr="0018362E" w:rsidRDefault="00AB3ACD" w:rsidP="005201D7">
      <w:pPr>
        <w:ind w:firstLine="708"/>
        <w:jc w:val="both"/>
      </w:pPr>
      <w:proofErr w:type="spellStart"/>
      <w:r w:rsidRPr="0018362E">
        <w:t>Верюжская</w:t>
      </w:r>
      <w:proofErr w:type="spellEnd"/>
      <w:r w:rsidRPr="0018362E">
        <w:t xml:space="preserve"> Ольга Владиславовна </w:t>
      </w:r>
      <w:r w:rsidRPr="0018362E">
        <w:rPr>
          <w:b/>
        </w:rPr>
        <w:t xml:space="preserve">– </w:t>
      </w:r>
      <w:r w:rsidRPr="0018362E">
        <w:t xml:space="preserve">заместитель председателя Комитета </w:t>
      </w:r>
      <w:r w:rsidR="005201D7" w:rsidRPr="0018362E">
        <w:t>– начальник отдела правового обеспечения и кадровой работы</w:t>
      </w:r>
    </w:p>
    <w:p w:rsidR="00AB3ACD" w:rsidRPr="0018362E" w:rsidRDefault="00AB3ACD" w:rsidP="005201D7">
      <w:pPr>
        <w:ind w:firstLine="708"/>
        <w:jc w:val="both"/>
      </w:pPr>
      <w:r w:rsidRPr="0018362E">
        <w:lastRenderedPageBreak/>
        <w:t>Члены комиссии:</w:t>
      </w:r>
    </w:p>
    <w:p w:rsidR="00A308C0" w:rsidRPr="0018362E" w:rsidRDefault="00A308C0" w:rsidP="005201D7">
      <w:pPr>
        <w:ind w:firstLine="708"/>
        <w:jc w:val="both"/>
      </w:pPr>
      <w:r w:rsidRPr="0018362E">
        <w:t xml:space="preserve">Сидоренко Наталия Валерьевна – консультант отдела правового обеспечения и кадровой работы </w:t>
      </w:r>
    </w:p>
    <w:p w:rsidR="00A308C0" w:rsidRPr="0018362E" w:rsidRDefault="00A308C0" w:rsidP="005201D7">
      <w:pPr>
        <w:ind w:firstLine="708"/>
        <w:jc w:val="both"/>
      </w:pPr>
      <w:proofErr w:type="spellStart"/>
      <w:r w:rsidRPr="0018362E">
        <w:t>Окс</w:t>
      </w:r>
      <w:proofErr w:type="spellEnd"/>
      <w:r w:rsidRPr="0018362E">
        <w:t xml:space="preserve"> Вероника Александровна</w:t>
      </w:r>
      <w:r w:rsidRPr="0018362E">
        <w:rPr>
          <w:i/>
        </w:rPr>
        <w:t xml:space="preserve"> </w:t>
      </w:r>
      <w:r w:rsidRPr="0018362E">
        <w:t>– главный специалист отдела правового обеспечения и кадровой работы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AB3ACD" w:rsidRPr="0018362E" w:rsidRDefault="005201D7" w:rsidP="005201D7">
      <w:pPr>
        <w:jc w:val="both"/>
      </w:pPr>
      <w:r w:rsidRPr="0018362E">
        <w:tab/>
      </w:r>
      <w:r w:rsidR="00AB3ACD" w:rsidRPr="0018362E"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18362E" w:rsidRDefault="005201D7" w:rsidP="005201D7">
      <w:pPr>
        <w:jc w:val="both"/>
      </w:pPr>
      <w:r w:rsidRPr="0018362E">
        <w:tab/>
      </w:r>
      <w:proofErr w:type="spellStart"/>
      <w:r w:rsidR="00945E24" w:rsidRPr="0018362E">
        <w:t>Коломеец</w:t>
      </w:r>
      <w:proofErr w:type="spellEnd"/>
      <w:r w:rsidR="00945E24" w:rsidRPr="0018362E">
        <w:t xml:space="preserve"> Мария Викторовна</w:t>
      </w:r>
      <w:r w:rsidR="00012091" w:rsidRPr="0018362E">
        <w:t xml:space="preserve"> </w:t>
      </w:r>
      <w:r w:rsidR="00AB3ACD" w:rsidRPr="0018362E">
        <w:t xml:space="preserve">– </w:t>
      </w:r>
      <w:r w:rsidR="00945E24" w:rsidRPr="0018362E">
        <w:t>консультант</w:t>
      </w:r>
      <w:r w:rsidR="00AB3ACD" w:rsidRPr="0018362E">
        <w:t xml:space="preserve">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5201D7" w:rsidRPr="0018362E" w:rsidRDefault="005201D7" w:rsidP="0018362E">
      <w:pPr>
        <w:jc w:val="both"/>
      </w:pPr>
      <w:r w:rsidRPr="0018362E">
        <w:tab/>
      </w:r>
      <w:r w:rsidR="00AB3ACD" w:rsidRPr="0018362E">
        <w:t>Независимые эксперты:</w:t>
      </w:r>
    </w:p>
    <w:p w:rsidR="0018362E" w:rsidRPr="0018362E" w:rsidRDefault="0018362E" w:rsidP="0018362E">
      <w:pPr>
        <w:tabs>
          <w:tab w:val="left" w:pos="9355"/>
        </w:tabs>
        <w:ind w:firstLine="709"/>
        <w:jc w:val="both"/>
      </w:pPr>
      <w:proofErr w:type="spellStart"/>
      <w:r w:rsidRPr="0018362E">
        <w:t>Эльмурзаева</w:t>
      </w:r>
      <w:proofErr w:type="spellEnd"/>
      <w:r w:rsidRPr="0018362E">
        <w:t xml:space="preserve"> Раиса </w:t>
      </w:r>
      <w:proofErr w:type="spellStart"/>
      <w:r w:rsidRPr="0018362E">
        <w:t>Ахмедовна</w:t>
      </w:r>
      <w:proofErr w:type="spellEnd"/>
      <w:r w:rsidRPr="0018362E">
        <w:t xml:space="preserve"> – доцент кафедры стратегического менеджмента и маркетинга Института экономики и менеджмента ТГУ, кандидат экономических наук;</w:t>
      </w:r>
    </w:p>
    <w:p w:rsidR="0018362E" w:rsidRDefault="0018362E" w:rsidP="0018362E">
      <w:pPr>
        <w:tabs>
          <w:tab w:val="left" w:pos="9355"/>
        </w:tabs>
        <w:ind w:firstLine="709"/>
        <w:jc w:val="both"/>
      </w:pPr>
      <w:proofErr w:type="spellStart"/>
      <w:r w:rsidRPr="0018362E">
        <w:t>Кровельщикова</w:t>
      </w:r>
      <w:proofErr w:type="spellEnd"/>
      <w:r w:rsidRPr="0018362E"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18362E">
        <w:t>ВО</w:t>
      </w:r>
      <w:proofErr w:type="gramEnd"/>
      <w:r w:rsidRPr="0018362E">
        <w:t xml:space="preserve"> «Национальный исследовательский  Томский государственный университет», кандидат юридических наук. </w:t>
      </w:r>
    </w:p>
    <w:p w:rsidR="007A438C" w:rsidRDefault="007A438C" w:rsidP="007A438C">
      <w:pPr>
        <w:pStyle w:val="aff"/>
        <w:tabs>
          <w:tab w:val="left" w:pos="9355"/>
        </w:tabs>
        <w:ind w:left="2062"/>
        <w:jc w:val="both"/>
      </w:pPr>
    </w:p>
    <w:p w:rsidR="00AB3ACD" w:rsidRPr="00584348" w:rsidRDefault="00EA6CB2" w:rsidP="00EE40D7">
      <w:pPr>
        <w:pStyle w:val="aff"/>
        <w:numPr>
          <w:ilvl w:val="0"/>
          <w:numId w:val="13"/>
        </w:numPr>
        <w:tabs>
          <w:tab w:val="left" w:pos="993"/>
        </w:tabs>
        <w:ind w:left="0" w:firstLine="709"/>
        <w:jc w:val="both"/>
      </w:pPr>
      <w:r>
        <w:t>По первому вопросу повестки слушали заместителя</w:t>
      </w:r>
      <w:r w:rsidRPr="005201D7">
        <w:t xml:space="preserve"> председателя Комитета – начальник</w:t>
      </w:r>
      <w:r>
        <w:t>а</w:t>
      </w:r>
      <w:r w:rsidRPr="005201D7">
        <w:t xml:space="preserve"> отдела правового обеспечения и кадровой работы</w:t>
      </w:r>
      <w:r w:rsidRPr="00012091">
        <w:t xml:space="preserve"> </w:t>
      </w:r>
      <w:proofErr w:type="spellStart"/>
      <w:r>
        <w:t>О.В.Верюжскую</w:t>
      </w:r>
      <w:proofErr w:type="spellEnd"/>
      <w:r>
        <w:t>:</w:t>
      </w:r>
    </w:p>
    <w:p w:rsidR="00EA6CB2" w:rsidRPr="00EA6CB2" w:rsidRDefault="00EA6CB2" w:rsidP="00EA6CB2">
      <w:pPr>
        <w:ind w:firstLine="993"/>
        <w:jc w:val="both"/>
      </w:pPr>
      <w:proofErr w:type="gramStart"/>
      <w:r>
        <w:t xml:space="preserve">Проверки проведены </w:t>
      </w:r>
      <w:r w:rsidRPr="00EA6CB2">
        <w:t>во исполнение распоряжений Комитета по лицензированию Томской области от 22.05.2019 №№ 32 - 35, на основании Справки о результатах проверки своевременности предоставления государственными гражданскими служащими Томской области сведений о доходах, расходах, об имуществе и обязательствах имущественного характера (далее – Справка о результатах проверки), представленной сотрудниками Департамента по профилактике коррупционных и иных правонарушени</w:t>
      </w:r>
      <w:r w:rsidR="00B428AB">
        <w:t>й Администрации Томской области.</w:t>
      </w:r>
      <w:proofErr w:type="gramEnd"/>
    </w:p>
    <w:p w:rsidR="00EA6CB2" w:rsidRDefault="00EA6CB2" w:rsidP="00EE40D7">
      <w:pPr>
        <w:ind w:firstLine="709"/>
        <w:jc w:val="both"/>
      </w:pPr>
      <w:r w:rsidRPr="00EA6CB2">
        <w:t xml:space="preserve">Проверки проведены в отношении </w:t>
      </w:r>
      <w:r w:rsidR="00DF420E">
        <w:t>четырех</w:t>
      </w:r>
      <w:r w:rsidRPr="00EA6CB2">
        <w:t xml:space="preserve"> государственных гражданских служащих Томской области, замещающих должности государственной гражданской службы  в Комитете по</w:t>
      </w:r>
      <w:r w:rsidR="00DF420E">
        <w:t xml:space="preserve"> лицензированию Томской области.</w:t>
      </w:r>
    </w:p>
    <w:p w:rsidR="003C2188" w:rsidRPr="00EA6CB2" w:rsidRDefault="003C2188" w:rsidP="00EE40D7">
      <w:pPr>
        <w:ind w:firstLine="709"/>
        <w:jc w:val="both"/>
      </w:pPr>
      <w:r>
        <w:t>1.1</w:t>
      </w:r>
      <w:r w:rsidRPr="00EA6CB2">
        <w:t xml:space="preserve">. </w:t>
      </w:r>
      <w:proofErr w:type="gramStart"/>
      <w:r w:rsidRPr="00EA6CB2">
        <w:t xml:space="preserve">Из доклада по результатам проверки, проведенной в отношении государственного гражданского служащего (далее  - служащий) следует, что при предоставлении сведений о доходах, расходах, об имуществе и обязательствах имущественного характера  (далее – справка о доходах) за 2018 год, представленной служащим в отношении себя, в разделе 4 «Сведения о счетах в банках и иных кредитных организациях» указан счет в </w:t>
      </w:r>
      <w:r w:rsidR="00B428AB">
        <w:t>банке</w:t>
      </w:r>
      <w:r w:rsidR="005F473D">
        <w:t xml:space="preserve"> от </w:t>
      </w:r>
      <w:r w:rsidRPr="00EA6CB2">
        <w:t>2010 года, который отсутствует</w:t>
      </w:r>
      <w:proofErr w:type="gramEnd"/>
      <w:r w:rsidRPr="00EA6CB2">
        <w:t xml:space="preserve"> в</w:t>
      </w:r>
      <w:r w:rsidR="005F473D">
        <w:t xml:space="preserve"> справке о доходах за 2017 год.</w:t>
      </w:r>
    </w:p>
    <w:p w:rsidR="003C2188" w:rsidRPr="00EA6CB2" w:rsidRDefault="003C2188" w:rsidP="00EE40D7">
      <w:pPr>
        <w:ind w:firstLine="709"/>
        <w:jc w:val="both"/>
        <w:rPr>
          <w:b/>
        </w:rPr>
      </w:pPr>
      <w:r w:rsidRPr="00EA6CB2">
        <w:rPr>
          <w:b/>
        </w:rPr>
        <w:t>Комиссия установила:</w:t>
      </w:r>
    </w:p>
    <w:p w:rsidR="003C2188" w:rsidRPr="00EA6CB2" w:rsidRDefault="003C2188" w:rsidP="00EE40D7">
      <w:pPr>
        <w:ind w:firstLine="709"/>
        <w:jc w:val="both"/>
      </w:pPr>
      <w:r w:rsidRPr="00EA6CB2">
        <w:t xml:space="preserve">Рассмотрев материалы проверки, проведенной отделом правового обеспечения и кадровой работы Комитета по лицензированию Томской области, и доклад по её результатам, факты,  изложенные в нем в отношении служащего, нашли свое подтверждение и не оспариваются служащим. С учетом мнения всех членов Комиссия пришла к выводу, что сведения, представленные служащим в разделе 4 «Сведения о счетах в банках и иных кредитных организациях» в справке о доходах в 2017 году, являются неполными и недостоверными. </w:t>
      </w:r>
    </w:p>
    <w:p w:rsidR="003C2188" w:rsidRPr="00EA6CB2" w:rsidRDefault="003C2188" w:rsidP="00EE40D7">
      <w:pPr>
        <w:ind w:firstLine="709"/>
        <w:jc w:val="both"/>
      </w:pPr>
      <w:r w:rsidRPr="00EA6CB2">
        <w:t xml:space="preserve">Однако неполнота и недостоверность сведений связаны с невнимательностью заполнения справок о доходах, а также с неверным толкованием информации о сведениях, которые необходимо указывать в справке о доходах  в разделе 4 «Сведения о счетах в банках и иных кредитных организациях». Умысел в сокрытии сведений у служащего отсутствовал. Доход по не указанному в 2017 году  счету  отсутствует. В справке о доходах за 2018 год счет указан.  Ранее служащий нарушений антикоррупционного законодательства не совершал, обязанности государственного гражданского служащего (включая соблюдение установленных запретов и ограничений, требований к служебному поведению) служащий исполняет добросовестно.  </w:t>
      </w:r>
    </w:p>
    <w:p w:rsidR="003C2188" w:rsidRPr="00EA6CB2" w:rsidRDefault="003C2188" w:rsidP="00EE40D7">
      <w:pPr>
        <w:ind w:firstLine="709"/>
        <w:jc w:val="both"/>
      </w:pPr>
      <w:r w:rsidRPr="00EA6CB2">
        <w:t xml:space="preserve">При таких обстоятельствах Комиссия предлагает указать служащему на необходимость в дальнейшем более внимательно относиться к заполнению сведений в справках о доходах, а также </w:t>
      </w:r>
      <w:r w:rsidRPr="00EA6CB2">
        <w:lastRenderedPageBreak/>
        <w:t>руководствоваться соответствующими методическими рекомендациями и первоисточниками информации.</w:t>
      </w:r>
    </w:p>
    <w:p w:rsidR="00EA6CB2" w:rsidRPr="00EA6CB2" w:rsidRDefault="00EA6CB2" w:rsidP="00EE40D7">
      <w:pPr>
        <w:ind w:firstLine="709"/>
        <w:jc w:val="both"/>
      </w:pPr>
      <w:r w:rsidRPr="00EA6CB2">
        <w:t>1.</w:t>
      </w:r>
      <w:r w:rsidR="003C2188">
        <w:t>2</w:t>
      </w:r>
      <w:r>
        <w:t>.</w:t>
      </w:r>
      <w:r w:rsidRPr="00EA6CB2">
        <w:t xml:space="preserve"> </w:t>
      </w:r>
      <w:proofErr w:type="gramStart"/>
      <w:r w:rsidRPr="00EA6CB2">
        <w:t>Из доклада по результатам проверки, проведенной в отношении государственного гражданского служащего (далее  - служащий) следует, что при предоставлении сведений о доходах, расходах, об имуществе и обязатель</w:t>
      </w:r>
      <w:r>
        <w:t xml:space="preserve">ствах имущественного характера </w:t>
      </w:r>
      <w:r w:rsidRPr="00EA6CB2">
        <w:t xml:space="preserve">(далее – справка о доходах) за 2018 год, представленной служащим в отношении себя, в разделе 4 «Сведения о счетах в банках и иных </w:t>
      </w:r>
      <w:r w:rsidR="00D126A6">
        <w:t xml:space="preserve">кредитных организациях» указан </w:t>
      </w:r>
      <w:r w:rsidRPr="00EA6CB2">
        <w:t xml:space="preserve">счет в </w:t>
      </w:r>
      <w:r w:rsidR="00B428AB">
        <w:t>банке</w:t>
      </w:r>
      <w:r w:rsidRPr="00EA6CB2">
        <w:t xml:space="preserve"> от 2011 года, который отсутствует</w:t>
      </w:r>
      <w:proofErr w:type="gramEnd"/>
      <w:r w:rsidRPr="00EA6CB2">
        <w:t xml:space="preserve"> в справке о доходах за 2017 год. </w:t>
      </w:r>
    </w:p>
    <w:p w:rsidR="00EA6CB2" w:rsidRPr="00EA6CB2" w:rsidRDefault="00EA6CB2" w:rsidP="00EE40D7">
      <w:pPr>
        <w:ind w:firstLine="709"/>
        <w:jc w:val="both"/>
        <w:rPr>
          <w:b/>
        </w:rPr>
      </w:pPr>
      <w:r w:rsidRPr="00EA6CB2">
        <w:rPr>
          <w:b/>
        </w:rPr>
        <w:t>Комиссия установила:</w:t>
      </w:r>
    </w:p>
    <w:p w:rsidR="00EA6CB2" w:rsidRPr="00EA6CB2" w:rsidRDefault="00EA6CB2" w:rsidP="00EE40D7">
      <w:pPr>
        <w:ind w:firstLine="709"/>
        <w:jc w:val="both"/>
      </w:pPr>
      <w:r w:rsidRPr="00EA6CB2">
        <w:t>Рассмотрев материалы проверки, проведенной отделом правового обеспечения и кадровой работы Комитета по лицензированию Томской области, и до</w:t>
      </w:r>
      <w:r>
        <w:t xml:space="preserve">клад по её результатам, факты, </w:t>
      </w:r>
      <w:r w:rsidRPr="00EA6CB2">
        <w:t xml:space="preserve">изложенные в нем в отношении служащего, нашли свое подтверждение и не оспариваются служащим. С учетом мнения всех членов Комиссия пришла к выводу, что сведения, представленные служащим в разделе 4 «Сведения о счетах в банках и иных кредитных организациях» в справке о доходах в 2017 году, являются неполными и недостоверными. </w:t>
      </w:r>
    </w:p>
    <w:p w:rsidR="00EA6CB2" w:rsidRPr="00EA6CB2" w:rsidRDefault="00EA6CB2" w:rsidP="00EE40D7">
      <w:pPr>
        <w:ind w:firstLine="709"/>
        <w:jc w:val="both"/>
      </w:pPr>
      <w:r w:rsidRPr="00EA6CB2">
        <w:t>Однако неполнота и недостоверность сведений связаны с невнимательностью заполнения справок о доходах, а также с неверным толкованием информации о сведениях, которые необходимо указывать в справке о доходах  в разделе 4 «Сведения о счетах в банках и иных кредитных организациях». Умысел в сокрытии сведений у служащего отсутствовал. Доход по не указанному в 2017 году   счету  отсутствует (счет является счетом кредитной карты). В справке о доходах за 2018 год счет указан. Ранее служащий нарушений антикоррупционного законодательства не совершал, обязанности государственного гражданского служащего (включая соблюдение установленных запретов и ограничений, требований к служебному поведению) слу</w:t>
      </w:r>
      <w:r w:rsidR="00DF420E">
        <w:t>жащий исполняет добросовестно.</w:t>
      </w:r>
    </w:p>
    <w:p w:rsidR="00EA6CB2" w:rsidRPr="00EA6CB2" w:rsidRDefault="00EA6CB2" w:rsidP="00EE40D7">
      <w:pPr>
        <w:ind w:firstLine="709"/>
        <w:jc w:val="both"/>
      </w:pPr>
      <w:r w:rsidRPr="00EA6CB2">
        <w:t>При таких обстоятельствах Комиссия предлагает указать служащему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EA6CB2" w:rsidRPr="00EA6CB2" w:rsidRDefault="00EA6CB2" w:rsidP="00EE40D7">
      <w:pPr>
        <w:ind w:firstLine="709"/>
        <w:jc w:val="both"/>
      </w:pPr>
      <w:r>
        <w:t>1.</w:t>
      </w:r>
      <w:r w:rsidRPr="00EA6CB2">
        <w:t xml:space="preserve">3. </w:t>
      </w:r>
      <w:proofErr w:type="gramStart"/>
      <w:r w:rsidRPr="00EA6CB2">
        <w:t xml:space="preserve">Из доклада по результатам проверки, проведенной в отношении государственного гражданского служащего (далее  - служащий) следует, что при предоставлении сведений о доходах, расходах, об имуществе и обязательствах имущественного характера  (далее – справка о доходах) за 2018 год, представленной служащим в отношении себя, в разделе 4 «Сведения о счетах в банках и иных кредитных организациях» указаны  2 счета в </w:t>
      </w:r>
      <w:r w:rsidR="00B428AB">
        <w:t>банке</w:t>
      </w:r>
      <w:r w:rsidRPr="00EA6CB2">
        <w:t xml:space="preserve"> от  29.02.2008 года, от</w:t>
      </w:r>
      <w:proofErr w:type="gramEnd"/>
      <w:r w:rsidRPr="00EA6CB2">
        <w:t xml:space="preserve"> 14.11.2014 года, </w:t>
      </w:r>
      <w:proofErr w:type="gramStart"/>
      <w:r w:rsidRPr="00EA6CB2">
        <w:t>которые</w:t>
      </w:r>
      <w:proofErr w:type="gramEnd"/>
      <w:r w:rsidRPr="00EA6CB2">
        <w:t xml:space="preserve"> отсутствуют в справке о доходах за 2017 год. В справке о доходах за 2018 год, представленной </w:t>
      </w:r>
      <w:r w:rsidR="00DF420E">
        <w:t xml:space="preserve">служащим </w:t>
      </w:r>
      <w:r w:rsidRPr="00EA6CB2">
        <w:t xml:space="preserve">в отношении супруга, в разделе 4 «Сведения о счетах в банках и иных кредитных организациях» указан счет в </w:t>
      </w:r>
      <w:r w:rsidR="00B428AB">
        <w:t>банке</w:t>
      </w:r>
      <w:r w:rsidRPr="00EA6CB2">
        <w:t xml:space="preserve"> от 2013</w:t>
      </w:r>
      <w:r w:rsidR="005F473D">
        <w:t xml:space="preserve"> года</w:t>
      </w:r>
      <w:r w:rsidRPr="00EA6CB2">
        <w:t>, который отсутствует в справке о доходах за 2017 год.</w:t>
      </w:r>
    </w:p>
    <w:p w:rsidR="00EA6CB2" w:rsidRPr="0029147C" w:rsidRDefault="00EA6CB2" w:rsidP="00EE40D7">
      <w:pPr>
        <w:ind w:firstLine="709"/>
        <w:jc w:val="both"/>
        <w:rPr>
          <w:b/>
        </w:rPr>
      </w:pPr>
      <w:r w:rsidRPr="0029147C">
        <w:rPr>
          <w:b/>
        </w:rPr>
        <w:t>Комиссия установила:</w:t>
      </w:r>
    </w:p>
    <w:p w:rsidR="00EA6CB2" w:rsidRPr="00EA6CB2" w:rsidRDefault="00EA6CB2" w:rsidP="00EE40D7">
      <w:pPr>
        <w:ind w:firstLine="709"/>
        <w:jc w:val="both"/>
      </w:pPr>
      <w:r w:rsidRPr="00EA6CB2">
        <w:t>Рассмотрев материалы проверки, проведенной отделом правового обеспечения и кадровой работы Комитета по лицензированию Томской области, и до</w:t>
      </w:r>
      <w:r w:rsidR="0029147C">
        <w:t xml:space="preserve">клад по её результатам, факты, </w:t>
      </w:r>
      <w:r w:rsidRPr="00EA6CB2">
        <w:t xml:space="preserve">изложенные в нем в отношении служащего, нашли свое подтверждение и не оспариваются служащим. С учетом мнения всех членов Комиссия пришла к выводу, что сведения, представленные служащим в разделе 4 «Сведения о счетах в банках и иных кредитных организациях» в справке о доходах в 2017 году, являются недостоверными в части указания даты открытия счетов. </w:t>
      </w:r>
    </w:p>
    <w:p w:rsidR="00EA6CB2" w:rsidRPr="00EA6CB2" w:rsidRDefault="00EA6CB2" w:rsidP="00EE40D7">
      <w:pPr>
        <w:ind w:firstLine="709"/>
        <w:jc w:val="both"/>
      </w:pPr>
      <w:r w:rsidRPr="00EA6CB2">
        <w:t xml:space="preserve">Однако неполнота и недостоверность сведений связаны с невнимательностью заполнения справок о доходах, а также с неверным толкованием информации о сведениях, которые необходимо указывать в справке о доходах  в разделе 4 «Сведения о счетах в банках и иных кредитных организациях». Умысел в сокрытии сведений у служащего отсутствовал, все счета, имеющиеся у служащего и супруга служащего в 2017 году, были указаны в справке о доходах за 2017 год. В справке о доходах за 2018 год даты открытия счетов служащим </w:t>
      </w:r>
      <w:proofErr w:type="gramStart"/>
      <w:r w:rsidRPr="00EA6CB2">
        <w:t>указаны</w:t>
      </w:r>
      <w:proofErr w:type="gramEnd"/>
      <w:r w:rsidRPr="00EA6CB2">
        <w:t xml:space="preserve"> верно.  Ранее служащий нарушений антикоррупционного законодательства не совершал, обязанности </w:t>
      </w:r>
      <w:r w:rsidRPr="00EA6CB2">
        <w:lastRenderedPageBreak/>
        <w:t xml:space="preserve">государственного гражданского служащего (включая соблюдение установленных запретов и ограничений, требований к служебному поведению) служащий исполняет добросовестно.  </w:t>
      </w:r>
    </w:p>
    <w:p w:rsidR="00EA6CB2" w:rsidRPr="00EA6CB2" w:rsidRDefault="00EA6CB2" w:rsidP="00EE40D7">
      <w:pPr>
        <w:ind w:firstLine="709"/>
        <w:jc w:val="both"/>
      </w:pPr>
      <w:r w:rsidRPr="00EA6CB2">
        <w:t>При таких обстоятельствах Комиссия предлагает указать служащему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EA6CB2" w:rsidRPr="00EA6CB2" w:rsidRDefault="00EA6CB2" w:rsidP="00EE40D7">
      <w:pPr>
        <w:ind w:firstLine="709"/>
        <w:jc w:val="both"/>
      </w:pPr>
      <w:r>
        <w:t>1.</w:t>
      </w:r>
      <w:r w:rsidRPr="00EA6CB2">
        <w:t xml:space="preserve">4. </w:t>
      </w:r>
      <w:proofErr w:type="gramStart"/>
      <w:r w:rsidRPr="00EA6CB2">
        <w:t xml:space="preserve">Из доклада по результатам проверки, проведенной в отношении государственного гражданского служащего (далее  - служащий) следует, что при предоставлении сведений о доходах, расходах, об имуществе и обязательствах имущественного характера  (далее – справка о доходах) за 2018 год, представленной служащим в отношении себя, в разделе 4 «Сведения о счетах в банках и иных кредитных организациях» указан счет в </w:t>
      </w:r>
      <w:r w:rsidR="00B428AB">
        <w:t>банке</w:t>
      </w:r>
      <w:r w:rsidR="005F473D">
        <w:t xml:space="preserve"> от </w:t>
      </w:r>
      <w:bookmarkStart w:id="0" w:name="_GoBack"/>
      <w:bookmarkEnd w:id="0"/>
      <w:r w:rsidRPr="00EA6CB2">
        <w:t>2017 года, который отсутствует</w:t>
      </w:r>
      <w:proofErr w:type="gramEnd"/>
      <w:r w:rsidRPr="00EA6CB2">
        <w:t xml:space="preserve"> в справке о доходах за 2017 год. </w:t>
      </w:r>
    </w:p>
    <w:p w:rsidR="00EA6CB2" w:rsidRPr="0029147C" w:rsidRDefault="00EA6CB2" w:rsidP="00EE40D7">
      <w:pPr>
        <w:ind w:firstLine="709"/>
        <w:jc w:val="both"/>
        <w:rPr>
          <w:b/>
        </w:rPr>
      </w:pPr>
      <w:r w:rsidRPr="0029147C">
        <w:rPr>
          <w:b/>
        </w:rPr>
        <w:t>Комиссия установила:</w:t>
      </w:r>
    </w:p>
    <w:p w:rsidR="00EA6CB2" w:rsidRPr="00EA6CB2" w:rsidRDefault="00EA6CB2" w:rsidP="00EE40D7">
      <w:pPr>
        <w:ind w:firstLine="709"/>
        <w:jc w:val="both"/>
      </w:pPr>
      <w:r w:rsidRPr="00EA6CB2">
        <w:t>Рассмотрев материалы проверки, проведенной отделом правового обеспечения и кадровой работы Комитета по лицензированию Томской области, и до</w:t>
      </w:r>
      <w:r w:rsidR="0029147C">
        <w:t xml:space="preserve">клад по её результатам, факты, </w:t>
      </w:r>
      <w:r w:rsidRPr="00EA6CB2">
        <w:t xml:space="preserve">изложенные в нем в отношении служащего, нашли свое подтверждение и не оспариваются служащим. С учетом мнения всех членов Комиссия пришла к выводу, что сведения, представленные служащим в разделе 4 «Сведения о счетах в банках и иных кредитных организациях» в справке о доходах в 2017 году, являются недостоверными в части указания даты открытия счета. </w:t>
      </w:r>
    </w:p>
    <w:p w:rsidR="00EA6CB2" w:rsidRPr="00EA6CB2" w:rsidRDefault="00EA6CB2" w:rsidP="00EE40D7">
      <w:pPr>
        <w:ind w:firstLine="709"/>
        <w:jc w:val="both"/>
      </w:pPr>
      <w:r w:rsidRPr="00EA6CB2">
        <w:t xml:space="preserve">Однако неполнота и недостоверность сведений связаны с невнимательностью заполнения справок о доходах, а также с неверным толкованием информации о сведениях, которые необходимо указывать в справке о доходах  в разделе 4 «Сведения о счетах в банках и иных кредитных организациях». Умысел в сокрытии сведений у служащего отсутствовал, счет, имеющийся у служащего в 2017 году, был </w:t>
      </w:r>
      <w:proofErr w:type="gramStart"/>
      <w:r w:rsidRPr="00EA6CB2">
        <w:t>указаны</w:t>
      </w:r>
      <w:proofErr w:type="gramEnd"/>
      <w:r w:rsidRPr="00EA6CB2">
        <w:t xml:space="preserve"> в справке о доходах за 2017 год. В справке о доходах за 2018 год дата открытия счета служащим </w:t>
      </w:r>
      <w:proofErr w:type="gramStart"/>
      <w:r w:rsidRPr="00EA6CB2">
        <w:t>указана</w:t>
      </w:r>
      <w:proofErr w:type="gramEnd"/>
      <w:r w:rsidRPr="00EA6CB2">
        <w:t xml:space="preserve"> верно.  Ранее служащий нарушений антикоррупционного законодательства не совершал, обязанности государственного гражданского служащего (включая соблюдение установленных запретов и ограничений, требований к служебному поведению) служащий исполняет добросовестно.  </w:t>
      </w:r>
    </w:p>
    <w:p w:rsidR="00EA6CB2" w:rsidRPr="00EA6CB2" w:rsidRDefault="00EA6CB2" w:rsidP="00EE40D7">
      <w:pPr>
        <w:ind w:firstLine="709"/>
        <w:jc w:val="both"/>
      </w:pPr>
      <w:r w:rsidRPr="00EA6CB2">
        <w:t>При таких обстоятельствах Комиссия предлагает указать служащему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AB3ACD" w:rsidRDefault="00AB3ACD" w:rsidP="0029147C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</w:pPr>
      <w:r w:rsidRPr="00A308C0">
        <w:t xml:space="preserve">По </w:t>
      </w:r>
      <w:r w:rsidR="007A438C">
        <w:t>второму</w:t>
      </w:r>
      <w:r w:rsidRPr="00A308C0">
        <w:t xml:space="preserve"> вопросу повестки:</w:t>
      </w:r>
    </w:p>
    <w:p w:rsidR="0018362E" w:rsidRPr="007A438C" w:rsidRDefault="0018362E" w:rsidP="00584348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  <w:rPr>
          <w:color w:val="000000"/>
        </w:rPr>
      </w:pPr>
      <w:r>
        <w:t>Г</w:t>
      </w:r>
      <w:r w:rsidRPr="0018362E">
        <w:t>лавный специалист отдела правового обеспечения и кадровой работы</w:t>
      </w:r>
      <w:r>
        <w:t xml:space="preserve"> </w:t>
      </w:r>
      <w:proofErr w:type="spellStart"/>
      <w:r>
        <w:t>В.А.Окс</w:t>
      </w:r>
      <w:proofErr w:type="spellEnd"/>
      <w:r>
        <w:t xml:space="preserve"> </w:t>
      </w:r>
      <w:r w:rsidR="00151DEC">
        <w:t xml:space="preserve">доложила </w:t>
      </w:r>
      <w:r>
        <w:t xml:space="preserve">о результатах проверки сведений о доходах и имуществе, </w:t>
      </w:r>
      <w:r w:rsidR="00A05E28" w:rsidRPr="007A438C">
        <w:rPr>
          <w:color w:val="000000"/>
        </w:rPr>
        <w:t>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службе.</w:t>
      </w:r>
    </w:p>
    <w:p w:rsidR="00151DEC" w:rsidRPr="00A308C0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</w:pPr>
      <w:r w:rsidRPr="00A308C0">
        <w:t xml:space="preserve">По </w:t>
      </w:r>
      <w:r w:rsidR="007A438C">
        <w:t>третьему</w:t>
      </w:r>
      <w:r w:rsidRPr="00A308C0">
        <w:t xml:space="preserve"> вопросу повестки:</w:t>
      </w:r>
    </w:p>
    <w:p w:rsidR="00151DEC" w:rsidRPr="001E644E" w:rsidRDefault="00151DEC" w:rsidP="00584348">
      <w:pPr>
        <w:pStyle w:val="aff"/>
        <w:ind w:left="0" w:firstLine="708"/>
        <w:jc w:val="both"/>
      </w:pPr>
      <w:proofErr w:type="gramStart"/>
      <w:r>
        <w:t>Г</w:t>
      </w:r>
      <w:r w:rsidRPr="0018362E">
        <w:t>лавный специалист отдела правового обеспечения и кадровой работы</w:t>
      </w:r>
      <w:r>
        <w:t xml:space="preserve"> </w:t>
      </w:r>
      <w:proofErr w:type="spellStart"/>
      <w:r>
        <w:t>В.А.Окс</w:t>
      </w:r>
      <w:proofErr w:type="spellEnd"/>
      <w:r>
        <w:t xml:space="preserve"> доложила о результатах проверки сведений о расходах </w:t>
      </w:r>
      <w:r w:rsidRPr="001E644E">
        <w:t>лиц, замещающих должности государственной гражданской службы в Комитете по лицензированию Томской области, а так же о расходах членов семьи на совершение сделок по приобретению в 201</w:t>
      </w:r>
      <w:r>
        <w:t>8</w:t>
      </w:r>
      <w:r w:rsidRPr="001E644E">
        <w:t xml:space="preserve"> году недвижимого имущества, транспортного средства, ценных бумаг, акций</w:t>
      </w:r>
      <w:r>
        <w:t>.</w:t>
      </w:r>
      <w:proofErr w:type="gramEnd"/>
    </w:p>
    <w:p w:rsidR="00EE40D7" w:rsidRDefault="00151DEC" w:rsidP="00584348">
      <w:pPr>
        <w:pStyle w:val="aff"/>
        <w:numPr>
          <w:ilvl w:val="0"/>
          <w:numId w:val="13"/>
        </w:numPr>
        <w:tabs>
          <w:tab w:val="left" w:pos="709"/>
          <w:tab w:val="left" w:pos="993"/>
        </w:tabs>
        <w:ind w:hanging="644"/>
        <w:jc w:val="both"/>
      </w:pPr>
      <w:r>
        <w:t xml:space="preserve">По </w:t>
      </w:r>
      <w:r w:rsidR="007A438C">
        <w:t>четвертому</w:t>
      </w:r>
      <w:r>
        <w:t xml:space="preserve"> вопросу повестки:</w:t>
      </w:r>
    </w:p>
    <w:p w:rsidR="00AB3ACD" w:rsidRDefault="001B1899" w:rsidP="00B64B15">
      <w:pPr>
        <w:pStyle w:val="aff"/>
        <w:numPr>
          <w:ilvl w:val="0"/>
          <w:numId w:val="13"/>
        </w:numPr>
        <w:tabs>
          <w:tab w:val="left" w:pos="709"/>
          <w:tab w:val="left" w:pos="993"/>
        </w:tabs>
        <w:ind w:left="0" w:firstLine="709"/>
        <w:jc w:val="both"/>
      </w:pPr>
      <w:r>
        <w:t xml:space="preserve">Консультант </w:t>
      </w:r>
      <w:r w:rsidR="005201D7" w:rsidRPr="005201D7">
        <w:t>отдела правового обеспечения и кадровой работы</w:t>
      </w:r>
      <w:r w:rsidR="00A308C0" w:rsidRPr="00012091">
        <w:t xml:space="preserve"> </w:t>
      </w:r>
      <w:proofErr w:type="spellStart"/>
      <w:r>
        <w:t>Н.В.Сидоренко</w:t>
      </w:r>
      <w:proofErr w:type="spellEnd"/>
      <w:r w:rsidR="00AB3ACD" w:rsidRPr="00012091">
        <w:t xml:space="preserve"> </w:t>
      </w:r>
      <w:r w:rsidR="00AB3ACD" w:rsidRPr="00A308C0">
        <w:t xml:space="preserve">доложила о выполнении мероприятий Плана противодействия </w:t>
      </w:r>
      <w:r w:rsidR="00151DEC">
        <w:t>коррупции во 2</w:t>
      </w:r>
      <w:r w:rsidR="00AB3ACD" w:rsidRPr="00A308C0">
        <w:t xml:space="preserve"> квартале 201</w:t>
      </w:r>
      <w:r w:rsidR="00A308C0">
        <w:t>9</w:t>
      </w:r>
      <w:r w:rsidR="00AB3ACD" w:rsidRPr="00A308C0">
        <w:t xml:space="preserve"> года.</w:t>
      </w:r>
    </w:p>
    <w:p w:rsidR="00DF2C43" w:rsidRPr="0074062E" w:rsidRDefault="00DF2C43" w:rsidP="00584348">
      <w:pPr>
        <w:pStyle w:val="aff"/>
        <w:numPr>
          <w:ilvl w:val="0"/>
          <w:numId w:val="13"/>
        </w:numPr>
        <w:ind w:left="993" w:hanging="284"/>
      </w:pPr>
      <w:r w:rsidRPr="0074062E">
        <w:t xml:space="preserve">По </w:t>
      </w:r>
      <w:r w:rsidR="007A438C">
        <w:t>пятому</w:t>
      </w:r>
      <w:r w:rsidRPr="0074062E">
        <w:t xml:space="preserve"> вопросу повестки:</w:t>
      </w:r>
    </w:p>
    <w:p w:rsidR="002C4622" w:rsidRDefault="001B1899" w:rsidP="00584348">
      <w:pPr>
        <w:ind w:firstLine="708"/>
        <w:jc w:val="both"/>
      </w:pPr>
      <w:r>
        <w:t xml:space="preserve">Консультант </w:t>
      </w:r>
      <w:r w:rsidRPr="005201D7">
        <w:t>отдела правового обеспечения и кадровой работы</w:t>
      </w:r>
      <w:r w:rsidRPr="00012091">
        <w:t xml:space="preserve"> </w:t>
      </w:r>
      <w:proofErr w:type="spellStart"/>
      <w:r>
        <w:t>Н.В.Сидоренко</w:t>
      </w:r>
      <w:proofErr w:type="spellEnd"/>
      <w:r w:rsidRPr="00012091">
        <w:t xml:space="preserve"> </w:t>
      </w:r>
      <w:r w:rsidR="002C4622" w:rsidRPr="00A308C0">
        <w:t xml:space="preserve">доложила </w:t>
      </w:r>
      <w:r w:rsidR="002C4622">
        <w:t>о работе</w:t>
      </w:r>
      <w:r w:rsidR="002C4622" w:rsidRPr="001E644E">
        <w:t xml:space="preserve">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в 1 полугодии 201</w:t>
      </w:r>
      <w:r w:rsidR="002C4622">
        <w:t>9</w:t>
      </w:r>
      <w:r w:rsidR="002C4622" w:rsidRPr="001E644E">
        <w:t xml:space="preserve"> года</w:t>
      </w:r>
      <w:r w:rsidR="002C4622">
        <w:t>.</w:t>
      </w:r>
    </w:p>
    <w:p w:rsidR="002C4622" w:rsidRPr="001F1BF3" w:rsidRDefault="002C4622" w:rsidP="00584348">
      <w:pPr>
        <w:pStyle w:val="aff"/>
        <w:numPr>
          <w:ilvl w:val="0"/>
          <w:numId w:val="13"/>
        </w:numPr>
        <w:ind w:left="993" w:hanging="284"/>
        <w:jc w:val="both"/>
      </w:pPr>
      <w:r w:rsidRPr="001F1BF3">
        <w:lastRenderedPageBreak/>
        <w:t xml:space="preserve">По </w:t>
      </w:r>
      <w:r w:rsidR="007A438C" w:rsidRPr="001F1BF3">
        <w:t xml:space="preserve">шестому </w:t>
      </w:r>
      <w:r w:rsidRPr="001F1BF3">
        <w:t>вопросу повестки:</w:t>
      </w:r>
    </w:p>
    <w:p w:rsidR="002C4622" w:rsidRDefault="001B1899" w:rsidP="00584348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 xml:space="preserve">Консультант </w:t>
      </w:r>
      <w:r w:rsidRPr="005201D7">
        <w:t>отдела правового обеспечения и кадровой работы</w:t>
      </w:r>
      <w:r w:rsidRPr="00012091">
        <w:t xml:space="preserve"> </w:t>
      </w:r>
      <w:proofErr w:type="spellStart"/>
      <w:r>
        <w:t>Н.В.Сидоренко</w:t>
      </w:r>
      <w:proofErr w:type="spellEnd"/>
      <w:r w:rsidRPr="00012091">
        <w:t xml:space="preserve"> </w:t>
      </w:r>
      <w:r w:rsidR="002C4622">
        <w:t xml:space="preserve">доложила о </w:t>
      </w:r>
      <w:r w:rsidR="002C4622" w:rsidRPr="00584348">
        <w:rPr>
          <w:bCs/>
        </w:rPr>
        <w:t xml:space="preserve">проведении актуализации и анализа сведений, содержащихся в </w:t>
      </w:r>
      <w:r w:rsidR="002C4622" w:rsidRPr="001F1BF3">
        <w:rPr>
          <w:bCs/>
        </w:rPr>
        <w:t>а</w:t>
      </w:r>
      <w:r w:rsidR="002C4622" w:rsidRPr="00584348">
        <w:rPr>
          <w:bCs/>
        </w:rPr>
        <w:t>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74062E" w:rsidRPr="00584348">
        <w:rPr>
          <w:bCs/>
        </w:rPr>
        <w:t>.</w:t>
      </w:r>
    </w:p>
    <w:p w:rsidR="00EA6CB2" w:rsidRPr="00584348" w:rsidRDefault="00EA6CB2" w:rsidP="0015537C">
      <w:pPr>
        <w:autoSpaceDE w:val="0"/>
        <w:autoSpaceDN w:val="0"/>
        <w:adjustRightInd w:val="0"/>
        <w:jc w:val="both"/>
        <w:rPr>
          <w:bCs/>
        </w:rPr>
      </w:pPr>
    </w:p>
    <w:p w:rsidR="0029147C" w:rsidRDefault="0029147C" w:rsidP="00EE40D7">
      <w:pPr>
        <w:ind w:left="567" w:firstLine="142"/>
        <w:jc w:val="both"/>
        <w:rPr>
          <w:b/>
          <w:color w:val="000000" w:themeColor="text1"/>
        </w:rPr>
      </w:pPr>
      <w:r w:rsidRPr="0029147C">
        <w:rPr>
          <w:b/>
          <w:color w:val="000000" w:themeColor="text1"/>
        </w:rPr>
        <w:t>Комиссия РЕШИЛА:</w:t>
      </w:r>
    </w:p>
    <w:p w:rsidR="00EE40D7" w:rsidRDefault="00EE40D7" w:rsidP="00EE40D7">
      <w:pPr>
        <w:ind w:left="567" w:firstLine="142"/>
        <w:jc w:val="both"/>
        <w:rPr>
          <w:b/>
          <w:color w:val="000000" w:themeColor="text1"/>
        </w:rPr>
      </w:pPr>
    </w:p>
    <w:p w:rsidR="0029147C" w:rsidRPr="0029147C" w:rsidRDefault="0029147C" w:rsidP="00EE40D7">
      <w:pPr>
        <w:ind w:left="567" w:firstLine="142"/>
        <w:jc w:val="both"/>
        <w:rPr>
          <w:color w:val="000000" w:themeColor="text1"/>
        </w:rPr>
      </w:pPr>
      <w:r w:rsidRPr="0029147C">
        <w:rPr>
          <w:color w:val="000000" w:themeColor="text1"/>
        </w:rPr>
        <w:t>По первому вопросу:</w:t>
      </w:r>
    </w:p>
    <w:p w:rsidR="0029147C" w:rsidRPr="0029147C" w:rsidRDefault="0029147C" w:rsidP="00EE40D7">
      <w:pPr>
        <w:ind w:firstLine="709"/>
        <w:jc w:val="both"/>
        <w:rPr>
          <w:color w:val="000000" w:themeColor="text1"/>
        </w:rPr>
      </w:pPr>
      <w:r w:rsidRPr="0029147C">
        <w:rPr>
          <w:color w:val="000000" w:themeColor="text1"/>
        </w:rPr>
        <w:t xml:space="preserve">1. Установить, что сведения, предоставленные государственным гражданским служащим в справке о доходах за 2017 год в отношении себя, являются неполными и недостоверными, указать </w:t>
      </w:r>
      <w:r w:rsidR="00AF7A24">
        <w:rPr>
          <w:color w:val="000000" w:themeColor="text1"/>
        </w:rPr>
        <w:t xml:space="preserve">служащему </w:t>
      </w:r>
      <w:r w:rsidRPr="0029147C">
        <w:rPr>
          <w:color w:val="000000" w:themeColor="text1"/>
        </w:rPr>
        <w:t>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29147C" w:rsidRPr="0029147C" w:rsidRDefault="0029147C" w:rsidP="00EE40D7">
      <w:pPr>
        <w:ind w:firstLine="709"/>
        <w:jc w:val="both"/>
        <w:rPr>
          <w:color w:val="000000" w:themeColor="text1"/>
        </w:rPr>
      </w:pPr>
      <w:r w:rsidRPr="0029147C">
        <w:rPr>
          <w:color w:val="000000" w:themeColor="text1"/>
        </w:rPr>
        <w:t xml:space="preserve">2. Установить, что сведения, предоставленные государственным гражданским служащим в справке о доходах за 2017 год в отношении себя, являются неполными и недостоверными, указать </w:t>
      </w:r>
      <w:r w:rsidR="00AF7A24">
        <w:rPr>
          <w:color w:val="000000" w:themeColor="text1"/>
        </w:rPr>
        <w:t xml:space="preserve">служащему </w:t>
      </w:r>
      <w:r w:rsidRPr="0029147C">
        <w:rPr>
          <w:color w:val="000000" w:themeColor="text1"/>
        </w:rPr>
        <w:t>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29147C" w:rsidRPr="0029147C" w:rsidRDefault="0029147C" w:rsidP="00EE40D7">
      <w:pPr>
        <w:ind w:firstLine="709"/>
        <w:jc w:val="both"/>
        <w:rPr>
          <w:color w:val="000000" w:themeColor="text1"/>
        </w:rPr>
      </w:pPr>
      <w:r w:rsidRPr="0029147C">
        <w:rPr>
          <w:color w:val="000000" w:themeColor="text1"/>
        </w:rPr>
        <w:t xml:space="preserve">3. </w:t>
      </w:r>
      <w:proofErr w:type="gramStart"/>
      <w:r w:rsidRPr="0029147C">
        <w:rPr>
          <w:color w:val="000000" w:themeColor="text1"/>
        </w:rPr>
        <w:t xml:space="preserve">Установить, что сведения, предоставленные государственным гражданским служащим в справке о доходах за 2017 год в отношении себя и супруга, являются недостоверными в части указания даты открытия счетов, указать </w:t>
      </w:r>
      <w:r w:rsidR="00AF7A24">
        <w:rPr>
          <w:color w:val="000000" w:themeColor="text1"/>
        </w:rPr>
        <w:t xml:space="preserve">служащему </w:t>
      </w:r>
      <w:r w:rsidRPr="0029147C">
        <w:rPr>
          <w:color w:val="000000" w:themeColor="text1"/>
        </w:rPr>
        <w:t>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  <w:proofErr w:type="gramEnd"/>
    </w:p>
    <w:p w:rsidR="0029147C" w:rsidRDefault="0029147C" w:rsidP="00EE40D7">
      <w:pPr>
        <w:ind w:firstLine="709"/>
        <w:jc w:val="both"/>
        <w:rPr>
          <w:color w:val="000000" w:themeColor="text1"/>
        </w:rPr>
      </w:pPr>
      <w:r w:rsidRPr="0029147C">
        <w:rPr>
          <w:color w:val="000000" w:themeColor="text1"/>
        </w:rPr>
        <w:t xml:space="preserve">4. Установить, что сведения, предоставленные государственным гражданским служащим в справке о доходах за 2017 год в отношении себя, являются недостоверными в части указания даты открытия счетов, указать </w:t>
      </w:r>
      <w:r w:rsidR="00AF7A24">
        <w:rPr>
          <w:color w:val="000000" w:themeColor="text1"/>
        </w:rPr>
        <w:t xml:space="preserve">служащему </w:t>
      </w:r>
      <w:r w:rsidRPr="0029147C">
        <w:rPr>
          <w:color w:val="000000" w:themeColor="text1"/>
        </w:rPr>
        <w:t>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29147C" w:rsidRPr="0029147C" w:rsidRDefault="0029147C" w:rsidP="00EE40D7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По вопросам 2-4, 6 повестки:</w:t>
      </w:r>
    </w:p>
    <w:p w:rsidR="007A438C" w:rsidRDefault="0029147C" w:rsidP="00EE40D7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9147C">
        <w:rPr>
          <w:bCs/>
        </w:rPr>
        <w:t>Принято к сведению</w:t>
      </w:r>
      <w:r>
        <w:rPr>
          <w:bCs/>
        </w:rPr>
        <w:t>.</w:t>
      </w:r>
    </w:p>
    <w:p w:rsidR="0029147C" w:rsidRDefault="0029147C" w:rsidP="00EE40D7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По вопросу 5:</w:t>
      </w:r>
    </w:p>
    <w:p w:rsidR="0029147C" w:rsidRDefault="0029147C" w:rsidP="00EE40D7">
      <w:pPr>
        <w:ind w:firstLine="709"/>
        <w:jc w:val="both"/>
      </w:pPr>
      <w:r>
        <w:rPr>
          <w:bCs/>
        </w:rPr>
        <w:t xml:space="preserve">Утвердить план работы Комиссии по соблюдению требований к служебному поведению </w:t>
      </w:r>
      <w:r w:rsidRPr="00B22B6E">
        <w:t xml:space="preserve">государственных гражданских служащих </w:t>
      </w:r>
      <w:r>
        <w:t xml:space="preserve">Томской области, проходящих службу в Комитете по лицензированию Томской области, </w:t>
      </w:r>
      <w:r w:rsidRPr="00B22B6E">
        <w:t>и урегулированию конфликта интересов</w:t>
      </w:r>
      <w:r>
        <w:t xml:space="preserve"> </w:t>
      </w:r>
      <w:r w:rsidR="0015537C">
        <w:t>на 2 полугодие 2019 года.</w:t>
      </w:r>
    </w:p>
    <w:p w:rsidR="0015537C" w:rsidRDefault="0015537C" w:rsidP="00EE40D7">
      <w:pPr>
        <w:ind w:firstLine="709"/>
        <w:jc w:val="both"/>
      </w:pPr>
      <w:r>
        <w:t xml:space="preserve">Признать результаты работы Комиссии </w:t>
      </w:r>
      <w:r>
        <w:rPr>
          <w:bCs/>
        </w:rPr>
        <w:t xml:space="preserve">по соблюдению требований к служебному поведению </w:t>
      </w:r>
      <w:r w:rsidRPr="00B22B6E">
        <w:t xml:space="preserve">государственных гражданских служащих </w:t>
      </w:r>
      <w:r>
        <w:t xml:space="preserve">Томской области, проходящих службу в Комитете по лицензированию Томской области, </w:t>
      </w:r>
      <w:r w:rsidRPr="00B22B6E">
        <w:t>и урегулированию конфликта интересов</w:t>
      </w:r>
      <w:r>
        <w:t xml:space="preserve"> в 1 полугодии 2019 года удовлетворительным.</w:t>
      </w:r>
    </w:p>
    <w:p w:rsidR="0015537C" w:rsidRDefault="0015537C" w:rsidP="00EE40D7">
      <w:pPr>
        <w:ind w:firstLine="709"/>
        <w:jc w:val="both"/>
      </w:pPr>
      <w:r>
        <w:t>Решение комиссии:</w:t>
      </w:r>
    </w:p>
    <w:p w:rsidR="0015537C" w:rsidRDefault="0015537C" w:rsidP="00EE40D7">
      <w:pPr>
        <w:ind w:firstLine="709"/>
        <w:jc w:val="both"/>
      </w:pPr>
      <w:r>
        <w:t>Принято единогласно.</w:t>
      </w:r>
    </w:p>
    <w:p w:rsidR="00EE40D7" w:rsidRPr="0029147C" w:rsidRDefault="00EE40D7" w:rsidP="00EE40D7">
      <w:pPr>
        <w:ind w:firstLine="709"/>
        <w:jc w:val="both"/>
      </w:pPr>
    </w:p>
    <w:p w:rsidR="00AB3ACD" w:rsidRPr="0074062E" w:rsidRDefault="00AB3ACD" w:rsidP="005201D7">
      <w:pPr>
        <w:tabs>
          <w:tab w:val="left" w:pos="993"/>
        </w:tabs>
        <w:ind w:firstLine="709"/>
        <w:jc w:val="both"/>
      </w:pPr>
      <w:r w:rsidRPr="0074062E">
        <w:t>Приложени</w:t>
      </w:r>
      <w:r w:rsidR="008731C7" w:rsidRPr="0074062E">
        <w:t>е</w:t>
      </w:r>
      <w:r w:rsidRPr="0074062E">
        <w:t xml:space="preserve"> к протоколу: </w:t>
      </w:r>
    </w:p>
    <w:p w:rsidR="0015537C" w:rsidRPr="0015537C" w:rsidRDefault="0015537C" w:rsidP="00B23924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15537C">
        <w:rPr>
          <w:color w:val="000000" w:themeColor="text1"/>
        </w:rPr>
        <w:t xml:space="preserve">Материалы проверки в отношении </w:t>
      </w:r>
      <w:r w:rsidR="00AF7A24">
        <w:rPr>
          <w:color w:val="000000" w:themeColor="text1"/>
        </w:rPr>
        <w:t xml:space="preserve">служащего </w:t>
      </w:r>
      <w:r w:rsidRPr="0015537C">
        <w:rPr>
          <w:color w:val="000000" w:themeColor="text1"/>
        </w:rPr>
        <w:t>на 5 л.</w:t>
      </w:r>
    </w:p>
    <w:p w:rsidR="0015537C" w:rsidRPr="0015537C" w:rsidRDefault="0015537C" w:rsidP="00B23924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color w:val="000000" w:themeColor="text1"/>
        </w:rPr>
      </w:pPr>
      <w:r w:rsidRPr="0015537C">
        <w:rPr>
          <w:color w:val="000000" w:themeColor="text1"/>
        </w:rPr>
        <w:t xml:space="preserve">Материалы проверки в отношении </w:t>
      </w:r>
      <w:r w:rsidR="00AF7A24">
        <w:rPr>
          <w:color w:val="000000" w:themeColor="text1"/>
        </w:rPr>
        <w:t>служащего</w:t>
      </w:r>
      <w:r w:rsidRPr="0015537C">
        <w:rPr>
          <w:color w:val="000000" w:themeColor="text1"/>
        </w:rPr>
        <w:t xml:space="preserve"> на 15 л.</w:t>
      </w:r>
    </w:p>
    <w:p w:rsidR="0015537C" w:rsidRPr="0015537C" w:rsidRDefault="0015537C" w:rsidP="00B23924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 w:rsidRPr="0015537C">
        <w:rPr>
          <w:color w:val="000000" w:themeColor="text1"/>
        </w:rPr>
        <w:t xml:space="preserve">Материалы проверки в отношении </w:t>
      </w:r>
      <w:r w:rsidR="00AF7A24">
        <w:rPr>
          <w:color w:val="000000" w:themeColor="text1"/>
        </w:rPr>
        <w:t>служащего</w:t>
      </w:r>
      <w:r w:rsidRPr="0015537C">
        <w:rPr>
          <w:color w:val="000000" w:themeColor="text1"/>
        </w:rPr>
        <w:t xml:space="preserve"> на 17 л.</w:t>
      </w:r>
    </w:p>
    <w:p w:rsidR="0015537C" w:rsidRPr="0015537C" w:rsidRDefault="00B23924" w:rsidP="00B23924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color w:val="000000" w:themeColor="text1"/>
        </w:rPr>
      </w:pPr>
      <w:r>
        <w:rPr>
          <w:color w:val="000000" w:themeColor="text1"/>
        </w:rPr>
        <w:t>Материалы</w:t>
      </w:r>
      <w:r w:rsidR="0015537C" w:rsidRPr="0015537C">
        <w:rPr>
          <w:color w:val="000000" w:themeColor="text1"/>
        </w:rPr>
        <w:t xml:space="preserve"> проверки в отношении </w:t>
      </w:r>
      <w:r w:rsidR="00AF7A24">
        <w:rPr>
          <w:color w:val="000000" w:themeColor="text1"/>
        </w:rPr>
        <w:t>служащего</w:t>
      </w:r>
      <w:r w:rsidR="0015537C" w:rsidRPr="0015537C">
        <w:rPr>
          <w:color w:val="000000" w:themeColor="text1"/>
        </w:rPr>
        <w:t xml:space="preserve"> на 6 л.</w:t>
      </w:r>
    </w:p>
    <w:p w:rsidR="00AB3ACD" w:rsidRDefault="00431BC5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 xml:space="preserve">Отчет о результатах проверки сведений о доходах и имуществе, </w:t>
      </w:r>
      <w:r w:rsidRPr="001E644E">
        <w:rPr>
          <w:color w:val="000000"/>
        </w:rPr>
        <w:t>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</w:t>
      </w:r>
      <w:r w:rsidR="008731C7" w:rsidRPr="0074062E">
        <w:t xml:space="preserve"> на </w:t>
      </w:r>
      <w:r>
        <w:t>1</w:t>
      </w:r>
      <w:r w:rsidR="00B23924">
        <w:t xml:space="preserve"> </w:t>
      </w:r>
      <w:r w:rsidR="008731C7" w:rsidRPr="0074062E">
        <w:t>л.</w:t>
      </w:r>
    </w:p>
    <w:p w:rsidR="00431BC5" w:rsidRDefault="00431BC5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lastRenderedPageBreak/>
        <w:t xml:space="preserve">Отчет о результатах проверки сведений о расходах </w:t>
      </w:r>
      <w:r w:rsidRPr="001E644E">
        <w:t>лиц, замещающих должности государственной гражданской службы в Комитете по лицензированию Томской области, а так же о расходах членов семьи на совершение сделок по приобретению в 201</w:t>
      </w:r>
      <w:r>
        <w:t>8</w:t>
      </w:r>
      <w:r w:rsidRPr="001E644E">
        <w:t xml:space="preserve"> году недвижимого имущества, транспортного средства, ценных бумаг, акций</w:t>
      </w:r>
      <w:r w:rsidR="00B23924">
        <w:t xml:space="preserve">  на 1 л.</w:t>
      </w:r>
    </w:p>
    <w:p w:rsidR="00431BC5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 xml:space="preserve">Отчет </w:t>
      </w:r>
      <w:r w:rsidRPr="00431BC5">
        <w:t>о выполнении мероприятий Плана противодействия ко</w:t>
      </w:r>
      <w:r>
        <w:t>ррупции в</w:t>
      </w:r>
      <w:r w:rsidR="00B23924">
        <w:t>о 2 квартале 2019 года  на 2 л.</w:t>
      </w:r>
    </w:p>
    <w:p w:rsidR="008C245F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431BC5">
        <w:t xml:space="preserve">Анализ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</w:t>
      </w:r>
      <w:r w:rsidR="008C245F">
        <w:t>области в 1 полугодии 2019 года на 1 л.</w:t>
      </w:r>
    </w:p>
    <w:p w:rsidR="00431BC5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431BC5">
        <w:t xml:space="preserve"> </w:t>
      </w:r>
      <w:r w:rsidR="008C245F">
        <w:t>П</w:t>
      </w:r>
      <w:r w:rsidRPr="00431BC5">
        <w:t>лан работы</w:t>
      </w:r>
      <w:r w:rsidR="008C245F">
        <w:t xml:space="preserve"> Комиссии по соблюдению требований к служебному поведению государственных гражданских служащих и урегулированию конфликта интересов Комитета по лицензированию Томской области </w:t>
      </w:r>
      <w:r w:rsidRPr="00431BC5">
        <w:t>на 2 полугодие 2019 года</w:t>
      </w:r>
      <w:r w:rsidR="00B23924">
        <w:t xml:space="preserve"> </w:t>
      </w:r>
      <w:r>
        <w:t xml:space="preserve">на </w:t>
      </w:r>
      <w:r w:rsidR="008C245F">
        <w:t>1</w:t>
      </w:r>
      <w:r w:rsidR="00B23924">
        <w:t xml:space="preserve"> л.</w:t>
      </w:r>
    </w:p>
    <w:p w:rsidR="00431BC5" w:rsidRPr="0074062E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431BC5">
        <w:t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B23924">
        <w:t xml:space="preserve"> </w:t>
      </w:r>
      <w:r>
        <w:t xml:space="preserve"> на 1</w:t>
      </w:r>
      <w:r w:rsidR="00B23924">
        <w:t xml:space="preserve"> </w:t>
      </w:r>
      <w:r>
        <w:t>л.</w:t>
      </w:r>
    </w:p>
    <w:p w:rsidR="00AB3ACD" w:rsidRPr="00A308C0" w:rsidRDefault="00AB3ACD" w:rsidP="005201D7">
      <w:pPr>
        <w:tabs>
          <w:tab w:val="left" w:pos="9355"/>
        </w:tabs>
      </w:pPr>
    </w:p>
    <w:p w:rsidR="00AB3ACD" w:rsidRPr="00A308C0" w:rsidRDefault="00AB3ACD" w:rsidP="005201D7">
      <w:pPr>
        <w:tabs>
          <w:tab w:val="left" w:pos="9355"/>
        </w:tabs>
      </w:pPr>
    </w:p>
    <w:p w:rsidR="00D975F4" w:rsidRPr="00A308C0" w:rsidRDefault="00D975F4" w:rsidP="005201D7">
      <w:pPr>
        <w:tabs>
          <w:tab w:val="left" w:pos="9355"/>
        </w:tabs>
      </w:pPr>
      <w:r w:rsidRPr="00A308C0">
        <w:t xml:space="preserve">Председатель Комиссии                                      ___________________ </w:t>
      </w:r>
      <w:r w:rsidR="004D69C5" w:rsidRPr="00A308C0">
        <w:t xml:space="preserve"> </w:t>
      </w:r>
      <w:r w:rsidRPr="00A308C0">
        <w:t xml:space="preserve">О.В. </w:t>
      </w:r>
      <w:proofErr w:type="spellStart"/>
      <w:r w:rsidRPr="00A308C0">
        <w:t>Верюжская</w:t>
      </w:r>
      <w:proofErr w:type="spellEnd"/>
    </w:p>
    <w:p w:rsidR="00D975F4" w:rsidRPr="00A308C0" w:rsidRDefault="00D975F4" w:rsidP="005201D7">
      <w:pPr>
        <w:tabs>
          <w:tab w:val="left" w:pos="9355"/>
        </w:tabs>
      </w:pPr>
    </w:p>
    <w:p w:rsidR="00D975F4" w:rsidRPr="00A308C0" w:rsidRDefault="007F7301" w:rsidP="005201D7">
      <w:pPr>
        <w:tabs>
          <w:tab w:val="left" w:pos="9355"/>
        </w:tabs>
      </w:pPr>
      <w:r w:rsidRPr="00A308C0">
        <w:t>Член</w:t>
      </w:r>
      <w:r w:rsidR="00A308C0">
        <w:t>ы</w:t>
      </w:r>
      <w:r w:rsidR="00D975F4" w:rsidRPr="00A308C0">
        <w:t xml:space="preserve"> Комиссии:                                 </w:t>
      </w:r>
    </w:p>
    <w:p w:rsidR="00A308C0" w:rsidRDefault="00D975F4" w:rsidP="005201D7">
      <w:pPr>
        <w:tabs>
          <w:tab w:val="left" w:pos="540"/>
        </w:tabs>
        <w:jc w:val="both"/>
      </w:pPr>
      <w:r w:rsidRPr="00A308C0">
        <w:tab/>
      </w:r>
      <w:r w:rsidRPr="00A308C0">
        <w:tab/>
      </w:r>
      <w:r w:rsidRPr="00A308C0">
        <w:tab/>
      </w:r>
      <w:r w:rsidRPr="00A308C0">
        <w:tab/>
      </w:r>
      <w:r w:rsidRPr="00A308C0">
        <w:tab/>
        <w:t xml:space="preserve">       </w:t>
      </w:r>
      <w:r w:rsidRPr="00A308C0">
        <w:tab/>
        <w:t xml:space="preserve">                     __________________  </w:t>
      </w:r>
      <w:proofErr w:type="spellStart"/>
      <w:r w:rsidR="00A308C0">
        <w:t>Н.В.Сидоренко</w:t>
      </w:r>
      <w:proofErr w:type="spellEnd"/>
    </w:p>
    <w:p w:rsidR="00A308C0" w:rsidRDefault="00A308C0" w:rsidP="005201D7">
      <w:pPr>
        <w:tabs>
          <w:tab w:val="left" w:pos="540"/>
        </w:tabs>
        <w:jc w:val="both"/>
      </w:pPr>
    </w:p>
    <w:p w:rsidR="00D975F4" w:rsidRPr="00A308C0" w:rsidRDefault="00A308C0" w:rsidP="005201D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 </w:t>
      </w:r>
      <w:proofErr w:type="spellStart"/>
      <w:r>
        <w:t>В.А.Окс</w:t>
      </w:r>
      <w:proofErr w:type="spellEnd"/>
      <w:r w:rsidR="00D975F4" w:rsidRPr="00A308C0"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</w:p>
    <w:p w:rsidR="00B22B6E" w:rsidRPr="00A308C0" w:rsidRDefault="00D975F4" w:rsidP="005201D7">
      <w:pPr>
        <w:tabs>
          <w:tab w:val="left" w:pos="540"/>
        </w:tabs>
        <w:jc w:val="both"/>
      </w:pPr>
      <w:r w:rsidRPr="00A308C0">
        <w:t xml:space="preserve">Представитель </w:t>
      </w:r>
      <w:r w:rsidR="00B22B6E" w:rsidRPr="00A308C0">
        <w:t xml:space="preserve">Департамента по профилактике </w:t>
      </w:r>
    </w:p>
    <w:p w:rsidR="00B22B6E" w:rsidRPr="00A308C0" w:rsidRDefault="00B22B6E" w:rsidP="005201D7">
      <w:pPr>
        <w:tabs>
          <w:tab w:val="left" w:pos="540"/>
        </w:tabs>
        <w:jc w:val="both"/>
      </w:pPr>
      <w:r w:rsidRPr="00A308C0">
        <w:t xml:space="preserve">коррупционных и иных правонарушений </w:t>
      </w:r>
    </w:p>
    <w:p w:rsidR="00D975F4" w:rsidRPr="00A308C0" w:rsidRDefault="00B22B6E" w:rsidP="005201D7">
      <w:pPr>
        <w:tabs>
          <w:tab w:val="left" w:pos="540"/>
        </w:tabs>
        <w:jc w:val="both"/>
        <w:rPr>
          <w:i/>
          <w:color w:val="FF0000"/>
        </w:rPr>
      </w:pPr>
      <w:r w:rsidRPr="00A308C0">
        <w:t>Администрации Томской области</w:t>
      </w:r>
      <w:r w:rsidR="00D975F4" w:rsidRPr="00A308C0">
        <w:t xml:space="preserve">:            </w:t>
      </w:r>
      <w:r w:rsidRPr="00A308C0">
        <w:t xml:space="preserve">              </w:t>
      </w:r>
      <w:r w:rsidR="00D975F4" w:rsidRPr="00A308C0">
        <w:t xml:space="preserve"> __________________ </w:t>
      </w:r>
      <w:r w:rsidR="004D69C5" w:rsidRPr="00A308C0">
        <w:t xml:space="preserve"> </w:t>
      </w:r>
      <w:proofErr w:type="spellStart"/>
      <w:r w:rsidR="00431BC5">
        <w:t>М.В</w:t>
      </w:r>
      <w:r w:rsidR="00012091" w:rsidRPr="00012091">
        <w:t>.</w:t>
      </w:r>
      <w:r w:rsidR="00431BC5">
        <w:t>Коломеец</w:t>
      </w:r>
      <w:proofErr w:type="spellEnd"/>
      <w:r w:rsidR="00D975F4" w:rsidRPr="00012091">
        <w:rPr>
          <w:i/>
        </w:rPr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</w:p>
    <w:p w:rsidR="00D975F4" w:rsidRPr="005003BD" w:rsidRDefault="00D975F4" w:rsidP="005201D7">
      <w:pPr>
        <w:tabs>
          <w:tab w:val="left" w:pos="540"/>
        </w:tabs>
        <w:jc w:val="both"/>
      </w:pPr>
      <w:r w:rsidRPr="005003BD">
        <w:t>Независимые эксперты                                             __________________</w:t>
      </w:r>
      <w:r w:rsidR="00B22B6E" w:rsidRPr="005003BD">
        <w:t xml:space="preserve">  </w:t>
      </w:r>
      <w:proofErr w:type="spellStart"/>
      <w:r w:rsidR="00431BC5">
        <w:t>Р.А.Эльмурзаева</w:t>
      </w:r>
      <w:proofErr w:type="spellEnd"/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  <w:r w:rsidRPr="00A308C0">
        <w:rPr>
          <w:color w:val="FF0000"/>
        </w:rPr>
        <w:t xml:space="preserve">                                             </w:t>
      </w:r>
    </w:p>
    <w:p w:rsidR="00D975F4" w:rsidRPr="00613ABD" w:rsidRDefault="00D975F4" w:rsidP="005201D7">
      <w:pPr>
        <w:tabs>
          <w:tab w:val="left" w:pos="540"/>
        </w:tabs>
        <w:jc w:val="both"/>
      </w:pPr>
      <w:r w:rsidRPr="00A308C0">
        <w:rPr>
          <w:color w:val="FF0000"/>
        </w:rPr>
        <w:t xml:space="preserve">                                                                                  </w:t>
      </w:r>
      <w:r w:rsidR="008731C7">
        <w:t xml:space="preserve"> </w:t>
      </w:r>
      <w:r w:rsidRPr="00613ABD">
        <w:t>________________</w:t>
      </w:r>
      <w:r w:rsidR="004D69C5" w:rsidRPr="00613ABD">
        <w:t>__</w:t>
      </w:r>
      <w:r w:rsidRPr="00613ABD">
        <w:t xml:space="preserve"> </w:t>
      </w:r>
      <w:r w:rsidR="004D69C5" w:rsidRPr="00613ABD">
        <w:t xml:space="preserve">В.В. </w:t>
      </w:r>
      <w:proofErr w:type="spellStart"/>
      <w:r w:rsidR="004D69C5" w:rsidRPr="00613ABD">
        <w:t>Кровельщикова</w:t>
      </w:r>
      <w:proofErr w:type="spellEnd"/>
    </w:p>
    <w:sectPr w:rsidR="00D975F4" w:rsidRPr="00613ABD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01F" w:rsidRDefault="007B101F">
      <w:r>
        <w:separator/>
      </w:r>
    </w:p>
  </w:endnote>
  <w:endnote w:type="continuationSeparator" w:id="0">
    <w:p w:rsidR="007B101F" w:rsidRDefault="007B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01F" w:rsidRDefault="007B101F">
      <w:r>
        <w:separator/>
      </w:r>
    </w:p>
  </w:footnote>
  <w:footnote w:type="continuationSeparator" w:id="0">
    <w:p w:rsidR="007B101F" w:rsidRDefault="007B1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9"/>
  </w:num>
  <w:num w:numId="3">
    <w:abstractNumId w:val="9"/>
  </w:num>
  <w:num w:numId="4">
    <w:abstractNumId w:val="3"/>
  </w:num>
  <w:num w:numId="5">
    <w:abstractNumId w:val="4"/>
  </w:num>
  <w:num w:numId="6">
    <w:abstractNumId w:val="20"/>
  </w:num>
  <w:num w:numId="7">
    <w:abstractNumId w:val="6"/>
  </w:num>
  <w:num w:numId="8">
    <w:abstractNumId w:val="13"/>
  </w:num>
  <w:num w:numId="9">
    <w:abstractNumId w:val="12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5"/>
  </w:num>
  <w:num w:numId="15">
    <w:abstractNumId w:val="1"/>
  </w:num>
  <w:num w:numId="16">
    <w:abstractNumId w:val="0"/>
  </w:num>
  <w:num w:numId="17">
    <w:abstractNumId w:val="17"/>
  </w:num>
  <w:num w:numId="18">
    <w:abstractNumId w:val="21"/>
  </w:num>
  <w:num w:numId="19">
    <w:abstractNumId w:val="22"/>
  </w:num>
  <w:num w:numId="20">
    <w:abstractNumId w:val="18"/>
  </w:num>
  <w:num w:numId="21">
    <w:abstractNumId w:val="2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1E39"/>
    <w:rsid w:val="00044885"/>
    <w:rsid w:val="00044D67"/>
    <w:rsid w:val="00052087"/>
    <w:rsid w:val="0005359B"/>
    <w:rsid w:val="00056136"/>
    <w:rsid w:val="000574DA"/>
    <w:rsid w:val="0007215B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6A58"/>
    <w:rsid w:val="00257CAA"/>
    <w:rsid w:val="002631E4"/>
    <w:rsid w:val="00264DEC"/>
    <w:rsid w:val="00267A61"/>
    <w:rsid w:val="00270E97"/>
    <w:rsid w:val="00274662"/>
    <w:rsid w:val="00277376"/>
    <w:rsid w:val="00277CC3"/>
    <w:rsid w:val="002820DA"/>
    <w:rsid w:val="002835B9"/>
    <w:rsid w:val="00285254"/>
    <w:rsid w:val="002858ED"/>
    <w:rsid w:val="0029147C"/>
    <w:rsid w:val="00293DC1"/>
    <w:rsid w:val="00294060"/>
    <w:rsid w:val="00295C4A"/>
    <w:rsid w:val="002A08D9"/>
    <w:rsid w:val="002A0FF9"/>
    <w:rsid w:val="002A2442"/>
    <w:rsid w:val="002B1DF3"/>
    <w:rsid w:val="002B44AA"/>
    <w:rsid w:val="002B6F37"/>
    <w:rsid w:val="002C0A48"/>
    <w:rsid w:val="002C4622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86C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56DF"/>
    <w:rsid w:val="00596DCC"/>
    <w:rsid w:val="005A1D48"/>
    <w:rsid w:val="005A7457"/>
    <w:rsid w:val="005B1AE9"/>
    <w:rsid w:val="005C4F0D"/>
    <w:rsid w:val="005D25E4"/>
    <w:rsid w:val="005E2BA6"/>
    <w:rsid w:val="005E4B67"/>
    <w:rsid w:val="005F0E4D"/>
    <w:rsid w:val="005F473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101F"/>
    <w:rsid w:val="007B4900"/>
    <w:rsid w:val="007B719F"/>
    <w:rsid w:val="007C6B57"/>
    <w:rsid w:val="007D0AFD"/>
    <w:rsid w:val="007D0B76"/>
    <w:rsid w:val="007D4B31"/>
    <w:rsid w:val="007D6664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5C13"/>
    <w:rsid w:val="008C6B5A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222C4"/>
    <w:rsid w:val="009318FB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308C0"/>
    <w:rsid w:val="00A352DD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953"/>
    <w:rsid w:val="00AA4356"/>
    <w:rsid w:val="00AA5711"/>
    <w:rsid w:val="00AB126F"/>
    <w:rsid w:val="00AB1FC5"/>
    <w:rsid w:val="00AB3ACD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A24"/>
    <w:rsid w:val="00AF7E41"/>
    <w:rsid w:val="00B0047C"/>
    <w:rsid w:val="00B053CF"/>
    <w:rsid w:val="00B141D6"/>
    <w:rsid w:val="00B17AAE"/>
    <w:rsid w:val="00B22B6E"/>
    <w:rsid w:val="00B23924"/>
    <w:rsid w:val="00B2728C"/>
    <w:rsid w:val="00B27381"/>
    <w:rsid w:val="00B32478"/>
    <w:rsid w:val="00B4233C"/>
    <w:rsid w:val="00B428AB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5E63"/>
    <w:rsid w:val="00C670C7"/>
    <w:rsid w:val="00C7276D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341EB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2C43"/>
    <w:rsid w:val="00DF420E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83D83"/>
    <w:rsid w:val="00E903D9"/>
    <w:rsid w:val="00E93895"/>
    <w:rsid w:val="00EA09FA"/>
    <w:rsid w:val="00EA2B0D"/>
    <w:rsid w:val="00EA4045"/>
    <w:rsid w:val="00EA6CB2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A6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A1B52"/>
    <w:rsid w:val="00FA6024"/>
    <w:rsid w:val="00FA7CC3"/>
    <w:rsid w:val="00FB45A2"/>
    <w:rsid w:val="00FB7C3E"/>
    <w:rsid w:val="00FC150E"/>
    <w:rsid w:val="00FD3A2D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68B76-6352-4197-82C4-D80B7812B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216</TotalTime>
  <Pages>6</Pages>
  <Words>2865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Наталья Сикора</cp:lastModifiedBy>
  <cp:revision>41</cp:revision>
  <cp:lastPrinted>2019-06-27T08:09:00Z</cp:lastPrinted>
  <dcterms:created xsi:type="dcterms:W3CDTF">2019-03-14T09:14:00Z</dcterms:created>
  <dcterms:modified xsi:type="dcterms:W3CDTF">2019-07-01T05:50:00Z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