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КОМИТЕТ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ПО ЛИЦЕНЗИРОВАНИЮ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F50A6D">
        <w:rPr>
          <w:b/>
        </w:rPr>
        <w:t>1</w:t>
      </w:r>
    </w:p>
    <w:p w:rsidR="00D975F4" w:rsidRPr="00B22B6E" w:rsidRDefault="00D975F4" w:rsidP="00D975F4">
      <w:pPr>
        <w:jc w:val="center"/>
      </w:pPr>
      <w:r w:rsidRPr="00B22B6E">
        <w:t>заседания  Комиссии Комитета по лицензированию Томской области по соблюдению требований к служебному поведению государственных гражданских служащих Томской области, проходящих службу в Комитете по лицензированию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8731C7" w:rsidP="00D975F4">
      <w:pPr>
        <w:jc w:val="both"/>
      </w:pPr>
      <w:r w:rsidRPr="00A308C0">
        <w:t>22 марта 2019 г.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5003BD">
        <w:tab/>
      </w:r>
      <w:r>
        <w:t xml:space="preserve">       </w:t>
      </w:r>
      <w:r w:rsidR="005003BD">
        <w:t xml:space="preserve">  </w:t>
      </w:r>
      <w:r w:rsidRPr="00A308C0">
        <w:t xml:space="preserve">г. Томск  </w:t>
      </w:r>
      <w:r w:rsidR="005003BD">
        <w:t xml:space="preserve">        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Pr="00A308C0" w:rsidRDefault="00AB3ACD" w:rsidP="005201D7">
      <w:pPr>
        <w:tabs>
          <w:tab w:val="left" w:pos="720"/>
        </w:tabs>
      </w:pPr>
      <w:r w:rsidRPr="00A308C0">
        <w:t>Повестка:</w:t>
      </w:r>
    </w:p>
    <w:p w:rsidR="00AB3ACD" w:rsidRPr="00A308C0" w:rsidRDefault="00AB3ACD" w:rsidP="005201D7">
      <w:pPr>
        <w:ind w:firstLine="851"/>
        <w:jc w:val="both"/>
        <w:rPr>
          <w:color w:val="000000"/>
        </w:rPr>
      </w:pPr>
      <w:r w:rsidRPr="00A308C0">
        <w:t>1.О</w:t>
      </w:r>
      <w:r w:rsidRPr="00A308C0">
        <w:rPr>
          <w:color w:val="000000"/>
        </w:rPr>
        <w:t>тчет о выполнении мероприятий Плана противодействия коррупции в первом квартале 201</w:t>
      </w:r>
      <w:r w:rsidR="00F50A6D" w:rsidRPr="00A308C0">
        <w:rPr>
          <w:color w:val="000000"/>
        </w:rPr>
        <w:t>9</w:t>
      </w:r>
      <w:r w:rsidRPr="00A308C0">
        <w:rPr>
          <w:color w:val="000000"/>
        </w:rPr>
        <w:t xml:space="preserve"> года (докладчик </w:t>
      </w:r>
      <w:proofErr w:type="spellStart"/>
      <w:r w:rsidR="00FB45A2">
        <w:t>О.В.Верюжская</w:t>
      </w:r>
      <w:proofErr w:type="spellEnd"/>
      <w:r w:rsidRPr="00A308C0">
        <w:rPr>
          <w:color w:val="000000"/>
        </w:rPr>
        <w:t>);</w:t>
      </w:r>
    </w:p>
    <w:p w:rsidR="00AB3ACD" w:rsidRDefault="00AB3ACD" w:rsidP="005201D7">
      <w:pPr>
        <w:ind w:firstLine="851"/>
        <w:jc w:val="both"/>
        <w:rPr>
          <w:color w:val="000000"/>
        </w:rPr>
      </w:pPr>
      <w:r w:rsidRPr="00A308C0">
        <w:rPr>
          <w:color w:val="000000"/>
        </w:rPr>
        <w:t xml:space="preserve">2. </w:t>
      </w:r>
      <w:r w:rsidR="00FB45A2" w:rsidRPr="00FB45A2">
        <w:t xml:space="preserve">Проведение текущей  антикоррупционной </w:t>
      </w:r>
      <w:r w:rsidR="00FB45A2" w:rsidRPr="00BF4E4B">
        <w:rPr>
          <w:color w:val="000000"/>
        </w:rPr>
        <w:t>экспертизы проектов нормативных правовых актов  Томской области</w:t>
      </w:r>
      <w:r w:rsidRPr="00A308C0">
        <w:rPr>
          <w:color w:val="000000"/>
        </w:rPr>
        <w:t xml:space="preserve"> службу на должностях, замещение которых связано с коррупционными рисками (докладчик </w:t>
      </w:r>
      <w:proofErr w:type="spellStart"/>
      <w:r w:rsidR="00FB45A2" w:rsidRPr="00012091">
        <w:t>Н.В.Сидоренко</w:t>
      </w:r>
      <w:proofErr w:type="spellEnd"/>
      <w:r w:rsidRPr="00A308C0">
        <w:rPr>
          <w:color w:val="000000"/>
        </w:rPr>
        <w:t>);</w:t>
      </w:r>
    </w:p>
    <w:p w:rsidR="00FB45A2" w:rsidRPr="00BF4E4B" w:rsidRDefault="00FB45A2" w:rsidP="005201D7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3. </w:t>
      </w:r>
      <w:proofErr w:type="gramStart"/>
      <w:r w:rsidRPr="00C971AE">
        <w:rPr>
          <w:color w:val="000000"/>
        </w:rPr>
        <w:t>Отчет о наполнении и актуал</w:t>
      </w:r>
      <w:r>
        <w:rPr>
          <w:color w:val="000000"/>
        </w:rPr>
        <w:t>изации</w:t>
      </w:r>
      <w:r w:rsidRPr="00C971AE">
        <w:rPr>
          <w:color w:val="000000"/>
        </w:rPr>
        <w:t xml:space="preserve"> материалов раздела «Противодействие коррупции» на официальном интернет-портале Администрации Томской области, официальном</w:t>
      </w:r>
      <w:proofErr w:type="gramEnd"/>
      <w:r w:rsidRPr="00C971AE">
        <w:rPr>
          <w:color w:val="000000"/>
        </w:rPr>
        <w:t xml:space="preserve"> </w:t>
      </w:r>
      <w:proofErr w:type="gramStart"/>
      <w:r w:rsidRPr="00C971AE">
        <w:rPr>
          <w:color w:val="000000"/>
        </w:rPr>
        <w:t>сайте</w:t>
      </w:r>
      <w:proofErr w:type="gramEnd"/>
      <w:r w:rsidRPr="00C971AE">
        <w:rPr>
          <w:color w:val="000000"/>
        </w:rPr>
        <w:t xml:space="preserve"> Комитета по лицензированию Томской области</w:t>
      </w:r>
      <w:r>
        <w:rPr>
          <w:color w:val="000000"/>
        </w:rPr>
        <w:t xml:space="preserve"> </w:t>
      </w:r>
      <w:r w:rsidRPr="00A308C0">
        <w:rPr>
          <w:color w:val="000000"/>
        </w:rPr>
        <w:t xml:space="preserve">(докладчик </w:t>
      </w:r>
      <w:proofErr w:type="spellStart"/>
      <w:r w:rsidRPr="00012091">
        <w:t>Н.В.Сидоренко</w:t>
      </w:r>
      <w:proofErr w:type="spellEnd"/>
      <w:r>
        <w:t>).</w:t>
      </w:r>
    </w:p>
    <w:p w:rsidR="00FB45A2" w:rsidRDefault="00FB45A2" w:rsidP="005201D7">
      <w:pPr>
        <w:ind w:firstLine="851"/>
        <w:jc w:val="both"/>
        <w:rPr>
          <w:color w:val="000000"/>
        </w:rPr>
      </w:pPr>
    </w:p>
    <w:p w:rsidR="00AB3ACD" w:rsidRPr="00A308C0" w:rsidRDefault="00AB3ACD" w:rsidP="005201D7">
      <w:pPr>
        <w:ind w:firstLine="708"/>
        <w:jc w:val="both"/>
      </w:pPr>
      <w:r w:rsidRPr="00A308C0">
        <w:t>Состав комиссии:</w:t>
      </w:r>
    </w:p>
    <w:p w:rsidR="00AB3ACD" w:rsidRPr="00A308C0" w:rsidRDefault="00AB3ACD" w:rsidP="005201D7">
      <w:pPr>
        <w:jc w:val="both"/>
      </w:pPr>
    </w:p>
    <w:p w:rsidR="00AB3ACD" w:rsidRPr="00A308C0" w:rsidRDefault="00AB3ACD" w:rsidP="005201D7">
      <w:pPr>
        <w:ind w:firstLine="708"/>
        <w:jc w:val="both"/>
      </w:pPr>
      <w:r w:rsidRPr="00A308C0">
        <w:t>Председатель комиссии:</w:t>
      </w:r>
    </w:p>
    <w:p w:rsidR="00AB3ACD" w:rsidRPr="005201D7" w:rsidRDefault="00AB3ACD" w:rsidP="005201D7">
      <w:pPr>
        <w:ind w:firstLine="708"/>
        <w:jc w:val="both"/>
      </w:pPr>
      <w:proofErr w:type="spellStart"/>
      <w:r w:rsidRPr="00A308C0">
        <w:t>Верюжская</w:t>
      </w:r>
      <w:proofErr w:type="spellEnd"/>
      <w:r w:rsidRPr="00A308C0">
        <w:t xml:space="preserve"> Ольга Владиславовна </w:t>
      </w:r>
      <w:r w:rsidRPr="00FB45A2">
        <w:rPr>
          <w:b/>
        </w:rPr>
        <w:t xml:space="preserve">– </w:t>
      </w:r>
      <w:r w:rsidRPr="005201D7">
        <w:t xml:space="preserve">заместитель председателя Комитета </w:t>
      </w:r>
      <w:r w:rsidR="005201D7" w:rsidRPr="005201D7">
        <w:t>– начальник отдела правового обеспечения и кадровой работы</w:t>
      </w:r>
    </w:p>
    <w:p w:rsidR="00AB3ACD" w:rsidRPr="00A308C0" w:rsidRDefault="00AB3ACD" w:rsidP="005201D7">
      <w:pPr>
        <w:tabs>
          <w:tab w:val="left" w:pos="720"/>
        </w:tabs>
        <w:jc w:val="both"/>
      </w:pPr>
    </w:p>
    <w:p w:rsidR="00AB3ACD" w:rsidRPr="00A308C0" w:rsidRDefault="00AB3ACD" w:rsidP="005201D7">
      <w:pPr>
        <w:ind w:firstLine="708"/>
        <w:jc w:val="both"/>
      </w:pPr>
      <w:r w:rsidRPr="00A308C0">
        <w:t>Члены комиссии:</w:t>
      </w:r>
    </w:p>
    <w:p w:rsidR="00A308C0" w:rsidRPr="00A308C0" w:rsidRDefault="00A308C0" w:rsidP="005201D7">
      <w:pPr>
        <w:ind w:firstLine="708"/>
        <w:jc w:val="both"/>
      </w:pPr>
      <w:r w:rsidRPr="00A308C0">
        <w:t xml:space="preserve">Сидоренко Наталия Валерьевна – консультант отдела правового обеспечения и кадровой работы </w:t>
      </w:r>
    </w:p>
    <w:p w:rsidR="00A308C0" w:rsidRPr="00A308C0" w:rsidRDefault="00A308C0" w:rsidP="005201D7">
      <w:pPr>
        <w:ind w:firstLine="708"/>
        <w:jc w:val="both"/>
      </w:pPr>
      <w:proofErr w:type="spellStart"/>
      <w:r w:rsidRPr="00613ABD">
        <w:t>Окс</w:t>
      </w:r>
      <w:proofErr w:type="spellEnd"/>
      <w:r w:rsidRPr="00613ABD">
        <w:t xml:space="preserve"> Вероника Александровна</w:t>
      </w:r>
      <w:r w:rsidRPr="00A308C0">
        <w:rPr>
          <w:i/>
        </w:rPr>
        <w:t xml:space="preserve"> </w:t>
      </w:r>
      <w:r w:rsidRPr="00A308C0">
        <w:t>– главный специалист отдела правового обеспечения и кадровой работы</w:t>
      </w:r>
    </w:p>
    <w:p w:rsidR="00AB3ACD" w:rsidRPr="00A308C0" w:rsidRDefault="00AB3ACD" w:rsidP="005201D7">
      <w:pPr>
        <w:tabs>
          <w:tab w:val="left" w:pos="9355"/>
        </w:tabs>
        <w:jc w:val="both"/>
      </w:pPr>
    </w:p>
    <w:p w:rsidR="00AB3ACD" w:rsidRPr="00A308C0" w:rsidRDefault="005201D7" w:rsidP="005201D7">
      <w:pPr>
        <w:jc w:val="both"/>
      </w:pPr>
      <w:r>
        <w:tab/>
      </w:r>
      <w:r w:rsidR="00AB3ACD" w:rsidRPr="00A308C0"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613ABD" w:rsidRDefault="005201D7" w:rsidP="005201D7">
      <w:pPr>
        <w:jc w:val="both"/>
      </w:pPr>
      <w:r>
        <w:tab/>
      </w:r>
      <w:r w:rsidR="00012091" w:rsidRPr="00012091">
        <w:t xml:space="preserve">Аверченко Олеся Владимировна </w:t>
      </w:r>
      <w:r w:rsidR="00AB3ACD" w:rsidRPr="00012091">
        <w:t xml:space="preserve">– </w:t>
      </w:r>
      <w:r w:rsidR="00312087" w:rsidRPr="00012091">
        <w:t>главный специалист</w:t>
      </w:r>
      <w:r w:rsidR="00AB3ACD" w:rsidRPr="00012091">
        <w:t xml:space="preserve"> Комитета противодействия коррупции Департамента по профилактике коррупционных</w:t>
      </w:r>
      <w:r w:rsidR="00AB3ACD" w:rsidRPr="00613ABD">
        <w:t xml:space="preserve"> и иных правонарушений Администрации Томской области.</w:t>
      </w:r>
    </w:p>
    <w:p w:rsidR="00AB3ACD" w:rsidRDefault="00AB3ACD" w:rsidP="005201D7">
      <w:pPr>
        <w:tabs>
          <w:tab w:val="left" w:pos="9355"/>
        </w:tabs>
        <w:jc w:val="both"/>
      </w:pPr>
    </w:p>
    <w:p w:rsidR="005201D7" w:rsidRDefault="005201D7" w:rsidP="005201D7">
      <w:pPr>
        <w:jc w:val="both"/>
      </w:pPr>
      <w:r>
        <w:tab/>
      </w:r>
    </w:p>
    <w:p w:rsidR="005201D7" w:rsidRDefault="005201D7" w:rsidP="005201D7">
      <w:pPr>
        <w:jc w:val="both"/>
      </w:pPr>
    </w:p>
    <w:p w:rsidR="005201D7" w:rsidRDefault="005201D7" w:rsidP="005201D7">
      <w:pPr>
        <w:jc w:val="both"/>
      </w:pPr>
    </w:p>
    <w:p w:rsidR="005201D7" w:rsidRDefault="00AB3ACD" w:rsidP="005201D7">
      <w:pPr>
        <w:ind w:firstLine="708"/>
        <w:jc w:val="both"/>
      </w:pPr>
      <w:r w:rsidRPr="00A308C0">
        <w:lastRenderedPageBreak/>
        <w:t>Независимые эксперты:</w:t>
      </w:r>
    </w:p>
    <w:p w:rsidR="00AB3ACD" w:rsidRPr="005003BD" w:rsidRDefault="005201D7" w:rsidP="005201D7">
      <w:pPr>
        <w:jc w:val="both"/>
      </w:pPr>
      <w:r>
        <w:tab/>
      </w:r>
      <w:r w:rsidR="005003BD" w:rsidRPr="005003BD">
        <w:t>Климова Татьяна Владимировна</w:t>
      </w:r>
      <w:r w:rsidR="00AB3ACD" w:rsidRPr="005003BD">
        <w:t xml:space="preserve"> – </w:t>
      </w:r>
      <w:r w:rsidR="005003BD" w:rsidRPr="005003BD">
        <w:rPr>
          <w:shd w:val="clear" w:color="auto" w:fill="FFFFFF"/>
        </w:rPr>
        <w:t xml:space="preserve">начальник Управления персонала </w:t>
      </w:r>
      <w:r w:rsidR="005003BD" w:rsidRPr="005003BD">
        <w:t xml:space="preserve">ФГАОУ </w:t>
      </w:r>
      <w:proofErr w:type="gramStart"/>
      <w:r w:rsidR="005003BD" w:rsidRPr="005003BD">
        <w:t>ВО</w:t>
      </w:r>
      <w:proofErr w:type="gramEnd"/>
      <w:r w:rsidR="005003BD" w:rsidRPr="005003BD">
        <w:t xml:space="preserve"> НИ </w:t>
      </w:r>
      <w:r w:rsidR="005003BD" w:rsidRPr="005003BD">
        <w:rPr>
          <w:shd w:val="clear" w:color="auto" w:fill="FFFFFF"/>
        </w:rPr>
        <w:t xml:space="preserve">ТГУ, </w:t>
      </w:r>
      <w:proofErr w:type="gramStart"/>
      <w:r w:rsidR="005003BD" w:rsidRPr="005003BD">
        <w:rPr>
          <w:shd w:val="clear" w:color="auto" w:fill="FFFFFF"/>
        </w:rPr>
        <w:t>старший</w:t>
      </w:r>
      <w:proofErr w:type="gramEnd"/>
      <w:r w:rsidR="005003BD" w:rsidRPr="005003BD">
        <w:rPr>
          <w:shd w:val="clear" w:color="auto" w:fill="FFFFFF"/>
        </w:rPr>
        <w:t xml:space="preserve"> преподаватель </w:t>
      </w:r>
      <w:r w:rsidR="005003BD" w:rsidRPr="005003BD">
        <w:t>кафедры организационного поведения и управления персоналом Института экономики</w:t>
      </w:r>
      <w:r w:rsidR="00AB3ACD" w:rsidRPr="005003BD">
        <w:rPr>
          <w:color w:val="FF0000"/>
        </w:rPr>
        <w:t>;</w:t>
      </w:r>
    </w:p>
    <w:p w:rsidR="00AB3ACD" w:rsidRPr="00A308C0" w:rsidRDefault="00AB3ACD" w:rsidP="005201D7">
      <w:pPr>
        <w:ind w:firstLine="708"/>
        <w:jc w:val="both"/>
        <w:rPr>
          <w:color w:val="FF0000"/>
        </w:rPr>
      </w:pPr>
      <w:proofErr w:type="spellStart"/>
      <w:r w:rsidRPr="00613ABD">
        <w:t>Кровельщикова</w:t>
      </w:r>
      <w:proofErr w:type="spellEnd"/>
      <w:r w:rsidRPr="00613ABD">
        <w:t xml:space="preserve"> Валерия Владимировна – доцент кафедры конституционного и международного права Юридического института ФГАОУ </w:t>
      </w:r>
      <w:proofErr w:type="gramStart"/>
      <w:r w:rsidRPr="00613ABD">
        <w:t>ВО</w:t>
      </w:r>
      <w:proofErr w:type="gramEnd"/>
      <w:r w:rsidRPr="00613ABD">
        <w:t xml:space="preserve"> «Национальный исследовательский  Томский государственный университет», кандидат юридических наук</w:t>
      </w:r>
      <w:r w:rsidRPr="00A308C0">
        <w:rPr>
          <w:color w:val="FF0000"/>
        </w:rPr>
        <w:t>.</w:t>
      </w:r>
    </w:p>
    <w:p w:rsidR="00AB3ACD" w:rsidRPr="00A308C0" w:rsidRDefault="00AB3ACD" w:rsidP="005201D7">
      <w:pPr>
        <w:jc w:val="both"/>
        <w:rPr>
          <w:b/>
        </w:rPr>
      </w:pPr>
    </w:p>
    <w:p w:rsidR="00AB3ACD" w:rsidRPr="00A308C0" w:rsidRDefault="00AB3ACD" w:rsidP="008731C7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left="0" w:firstLine="709"/>
        <w:jc w:val="both"/>
      </w:pPr>
      <w:r w:rsidRPr="00A308C0">
        <w:t>По первому вопросу повестки:</w:t>
      </w:r>
    </w:p>
    <w:p w:rsidR="00AB3ACD" w:rsidRPr="00A308C0" w:rsidRDefault="005201D7" w:rsidP="008731C7">
      <w:pPr>
        <w:tabs>
          <w:tab w:val="left" w:pos="709"/>
        </w:tabs>
        <w:ind w:firstLine="709"/>
        <w:jc w:val="both"/>
      </w:pPr>
      <w:r>
        <w:t>З</w:t>
      </w:r>
      <w:r w:rsidRPr="005201D7">
        <w:t>аместитель председателя Комитета – начальник отдела правового обеспечения и кадровой работы</w:t>
      </w:r>
      <w:r w:rsidR="00A308C0" w:rsidRPr="00012091">
        <w:t xml:space="preserve"> </w:t>
      </w:r>
      <w:proofErr w:type="spellStart"/>
      <w:r>
        <w:t>О.В.Верюжская</w:t>
      </w:r>
      <w:proofErr w:type="spellEnd"/>
      <w:r w:rsidR="00AB3ACD" w:rsidRPr="00012091">
        <w:t xml:space="preserve"> </w:t>
      </w:r>
      <w:r w:rsidR="00AB3ACD" w:rsidRPr="00A308C0">
        <w:t>доложила о выполнении мероприятий Плана противодействия коррупции в 1 квартале 201</w:t>
      </w:r>
      <w:r w:rsidR="00A308C0">
        <w:t>9</w:t>
      </w:r>
      <w:r w:rsidR="00AB3ACD" w:rsidRPr="00A308C0">
        <w:t xml:space="preserve"> года.</w:t>
      </w:r>
    </w:p>
    <w:p w:rsidR="00AB3ACD" w:rsidRPr="00A308C0" w:rsidRDefault="00AB3ACD" w:rsidP="008731C7">
      <w:pPr>
        <w:tabs>
          <w:tab w:val="left" w:pos="709"/>
        </w:tabs>
        <w:ind w:firstLine="709"/>
        <w:jc w:val="both"/>
      </w:pPr>
      <w:r w:rsidRPr="00A308C0">
        <w:t>2. По второму вопросу повестки:</w:t>
      </w:r>
    </w:p>
    <w:p w:rsidR="00AB3ACD" w:rsidRDefault="005201D7" w:rsidP="008731C7">
      <w:pPr>
        <w:tabs>
          <w:tab w:val="left" w:pos="709"/>
        </w:tabs>
        <w:ind w:firstLine="708"/>
        <w:jc w:val="both"/>
      </w:pPr>
      <w:r>
        <w:t>Консультант</w:t>
      </w:r>
      <w:r w:rsidR="00AB3ACD" w:rsidRPr="00A308C0">
        <w:t xml:space="preserve"> отдела </w:t>
      </w:r>
      <w:r w:rsidR="00A308C0">
        <w:t xml:space="preserve">правового обеспечения и кадровой работы </w:t>
      </w:r>
      <w:proofErr w:type="spellStart"/>
      <w:r>
        <w:t>Н.В.Сидоренко</w:t>
      </w:r>
      <w:proofErr w:type="spellEnd"/>
      <w:r w:rsidR="00A308C0">
        <w:t xml:space="preserve"> </w:t>
      </w:r>
      <w:r w:rsidR="00AB3ACD" w:rsidRPr="00A308C0">
        <w:t xml:space="preserve">доложила о </w:t>
      </w:r>
      <w:r>
        <w:rPr>
          <w:color w:val="000000"/>
        </w:rPr>
        <w:t>п</w:t>
      </w:r>
      <w:r w:rsidRPr="00BF4E4B">
        <w:rPr>
          <w:color w:val="000000"/>
        </w:rPr>
        <w:t>роведени</w:t>
      </w:r>
      <w:r>
        <w:rPr>
          <w:color w:val="000000"/>
        </w:rPr>
        <w:t>и</w:t>
      </w:r>
      <w:r w:rsidRPr="00BF4E4B">
        <w:rPr>
          <w:color w:val="000000"/>
        </w:rPr>
        <w:t xml:space="preserve"> текущей  антикоррупционной экспертизы проектов нормативных правовых актов  Томской области</w:t>
      </w:r>
      <w:r w:rsidR="00AB3ACD" w:rsidRPr="00A308C0">
        <w:t xml:space="preserve">. </w:t>
      </w:r>
    </w:p>
    <w:p w:rsidR="005201D7" w:rsidRDefault="005201D7" w:rsidP="008731C7">
      <w:pPr>
        <w:pStyle w:val="aff"/>
        <w:numPr>
          <w:ilvl w:val="0"/>
          <w:numId w:val="22"/>
        </w:numPr>
        <w:tabs>
          <w:tab w:val="left" w:pos="709"/>
          <w:tab w:val="left" w:pos="993"/>
        </w:tabs>
        <w:ind w:left="709" w:firstLine="0"/>
        <w:jc w:val="both"/>
      </w:pPr>
      <w:r>
        <w:t>По третьему вопросу повестки:</w:t>
      </w:r>
    </w:p>
    <w:p w:rsidR="005201D7" w:rsidRDefault="005201D7" w:rsidP="008731C7">
      <w:pPr>
        <w:tabs>
          <w:tab w:val="left" w:pos="709"/>
        </w:tabs>
        <w:ind w:firstLine="709"/>
        <w:jc w:val="both"/>
      </w:pPr>
      <w:proofErr w:type="gramStart"/>
      <w:r>
        <w:t>Консультант</w:t>
      </w:r>
      <w:r w:rsidRPr="00A308C0">
        <w:t xml:space="preserve"> отдела </w:t>
      </w:r>
      <w:r>
        <w:t xml:space="preserve">правового обеспечения и кадровой работы </w:t>
      </w:r>
      <w:proofErr w:type="spellStart"/>
      <w:r>
        <w:t>Н.В.Сидоренко</w:t>
      </w:r>
      <w:proofErr w:type="spellEnd"/>
      <w:r>
        <w:t xml:space="preserve"> доложила</w:t>
      </w:r>
      <w:r w:rsidRPr="005201D7">
        <w:rPr>
          <w:color w:val="000000"/>
        </w:rPr>
        <w:t xml:space="preserve"> </w:t>
      </w:r>
      <w:r w:rsidRPr="00C971AE">
        <w:rPr>
          <w:color w:val="000000"/>
        </w:rPr>
        <w:t>о наполнении и актуал</w:t>
      </w:r>
      <w:r>
        <w:rPr>
          <w:color w:val="000000"/>
        </w:rPr>
        <w:t>изации</w:t>
      </w:r>
      <w:r w:rsidRPr="00C971AE">
        <w:rPr>
          <w:color w:val="000000"/>
        </w:rPr>
        <w:t xml:space="preserve"> материалов раздела «Противодействие коррупции» на официальном интернет-портале Администрации </w:t>
      </w:r>
      <w:r>
        <w:rPr>
          <w:color w:val="000000"/>
        </w:rPr>
        <w:t>Т</w:t>
      </w:r>
      <w:r w:rsidRPr="00C971AE">
        <w:rPr>
          <w:color w:val="000000"/>
        </w:rPr>
        <w:t>омской области, официальном сайте Комитета по лицензированию Томской области</w:t>
      </w:r>
      <w:r>
        <w:rPr>
          <w:color w:val="000000"/>
        </w:rPr>
        <w:t>.</w:t>
      </w:r>
      <w:proofErr w:type="gramEnd"/>
    </w:p>
    <w:p w:rsidR="005201D7" w:rsidRDefault="005201D7" w:rsidP="005201D7">
      <w:pPr>
        <w:ind w:firstLine="993"/>
        <w:jc w:val="both"/>
      </w:pPr>
    </w:p>
    <w:p w:rsidR="00AB3ACD" w:rsidRPr="00A308C0" w:rsidRDefault="00AB3ACD" w:rsidP="005201D7">
      <w:pPr>
        <w:tabs>
          <w:tab w:val="left" w:pos="993"/>
        </w:tabs>
        <w:ind w:firstLine="709"/>
        <w:jc w:val="both"/>
      </w:pPr>
      <w:r w:rsidRPr="00A308C0">
        <w:t>Приложени</w:t>
      </w:r>
      <w:r w:rsidR="008731C7">
        <w:t>е</w:t>
      </w:r>
      <w:r w:rsidRPr="00A308C0">
        <w:t xml:space="preserve"> к протоколу: </w:t>
      </w:r>
    </w:p>
    <w:p w:rsidR="00AB3ACD" w:rsidRPr="00A308C0" w:rsidRDefault="00AB3ACD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A308C0">
        <w:t>Информация о выполнении мероприятий Плана противодействия коррупции в 1 квартале 201</w:t>
      </w:r>
      <w:r w:rsidR="005003BD">
        <w:t>9</w:t>
      </w:r>
      <w:r w:rsidR="008731C7">
        <w:t xml:space="preserve"> года  – на 3л.</w:t>
      </w:r>
      <w:r w:rsidR="00613ABD">
        <w:t>;</w:t>
      </w:r>
    </w:p>
    <w:p w:rsidR="00AB3ACD" w:rsidRDefault="00AB3ACD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A308C0">
        <w:t xml:space="preserve">Информация о </w:t>
      </w:r>
      <w:r w:rsidR="005201D7">
        <w:rPr>
          <w:color w:val="000000"/>
        </w:rPr>
        <w:t>п</w:t>
      </w:r>
      <w:r w:rsidR="005201D7" w:rsidRPr="00BF4E4B">
        <w:rPr>
          <w:color w:val="000000"/>
        </w:rPr>
        <w:t>роведени</w:t>
      </w:r>
      <w:r w:rsidR="005201D7">
        <w:rPr>
          <w:color w:val="000000"/>
        </w:rPr>
        <w:t>и</w:t>
      </w:r>
      <w:r w:rsidR="005201D7" w:rsidRPr="00BF4E4B">
        <w:rPr>
          <w:color w:val="000000"/>
        </w:rPr>
        <w:t xml:space="preserve"> текущей  антикоррупционной экспертизы проектов нормативных правовых актов  Томской области</w:t>
      </w:r>
      <w:r w:rsidR="005201D7">
        <w:rPr>
          <w:color w:val="000000"/>
        </w:rPr>
        <w:t xml:space="preserve"> </w:t>
      </w:r>
      <w:r w:rsidR="005201D7">
        <w:t>– на 1</w:t>
      </w:r>
      <w:bookmarkStart w:id="0" w:name="_GoBack"/>
      <w:bookmarkEnd w:id="0"/>
      <w:r w:rsidR="005201D7">
        <w:t>л</w:t>
      </w:r>
      <w:r w:rsidR="008731C7">
        <w:t>.</w:t>
      </w:r>
      <w:r w:rsidR="005201D7">
        <w:t>;</w:t>
      </w:r>
    </w:p>
    <w:p w:rsidR="005201D7" w:rsidRPr="008731C7" w:rsidRDefault="005201D7" w:rsidP="005201D7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731C7">
        <w:t xml:space="preserve">Информация о наполнении и актуализации материалов раздела «Противодействие коррупции» на официальном </w:t>
      </w:r>
      <w:proofErr w:type="gramStart"/>
      <w:r w:rsidRPr="008731C7">
        <w:t>интернет-портале</w:t>
      </w:r>
      <w:proofErr w:type="gramEnd"/>
      <w:r w:rsidRPr="008731C7">
        <w:t xml:space="preserve"> Администрации Томской области, официальном сайте Комитета по лицензированию Томской области</w:t>
      </w:r>
      <w:r w:rsidR="008731C7">
        <w:t xml:space="preserve"> – на 1л.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       ___________________ </w:t>
      </w:r>
      <w:r w:rsidR="004D69C5" w:rsidRPr="00A308C0">
        <w:t xml:space="preserve"> </w:t>
      </w:r>
      <w:r w:rsidRPr="00A308C0">
        <w:t xml:space="preserve">О.В. </w:t>
      </w:r>
      <w:proofErr w:type="spellStart"/>
      <w:r w:rsidRPr="00A308C0">
        <w:t>Верюжская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            __________________  </w:t>
      </w:r>
      <w:proofErr w:type="spellStart"/>
      <w:r w:rsidR="00A308C0">
        <w:t>Н.В.Сидоренко</w:t>
      </w:r>
      <w:proofErr w:type="spellEnd"/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Pr="00A308C0" w:rsidRDefault="00B22B6E" w:rsidP="005201D7">
      <w:pPr>
        <w:tabs>
          <w:tab w:val="left" w:pos="540"/>
        </w:tabs>
        <w:jc w:val="both"/>
        <w:rPr>
          <w:i/>
          <w:color w:val="FF0000"/>
        </w:rPr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D975F4" w:rsidRPr="00A308C0">
        <w:t xml:space="preserve"> __________________ </w:t>
      </w:r>
      <w:r w:rsidR="004D69C5" w:rsidRPr="00A308C0">
        <w:t xml:space="preserve"> </w:t>
      </w:r>
      <w:proofErr w:type="spellStart"/>
      <w:r w:rsidR="00012091" w:rsidRPr="00012091">
        <w:t>О.В.Аверченко</w:t>
      </w:r>
      <w:proofErr w:type="spellEnd"/>
      <w:r w:rsidR="00D975F4" w:rsidRPr="00012091">
        <w:rPr>
          <w:i/>
        </w:rPr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B22B6E" w:rsidRPr="005003BD">
        <w:t xml:space="preserve">  </w:t>
      </w:r>
      <w:proofErr w:type="spellStart"/>
      <w:r w:rsidR="005003BD" w:rsidRPr="005003BD">
        <w:t>Т.В.Климова</w:t>
      </w:r>
      <w:proofErr w:type="spellEnd"/>
      <w:r w:rsidRPr="005003BD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r w:rsidR="004D69C5" w:rsidRPr="00613ABD">
        <w:t xml:space="preserve">В.В. </w:t>
      </w:r>
      <w:proofErr w:type="spellStart"/>
      <w:r w:rsidR="004D69C5" w:rsidRPr="00613ABD">
        <w:t>Кровельщикова</w:t>
      </w:r>
      <w:proofErr w:type="spellEnd"/>
    </w:p>
    <w:p w:rsidR="008E2F5C" w:rsidRPr="00A308C0" w:rsidRDefault="008E2F5C" w:rsidP="005201D7">
      <w:pPr>
        <w:tabs>
          <w:tab w:val="left" w:pos="540"/>
        </w:tabs>
        <w:jc w:val="both"/>
      </w:pPr>
    </w:p>
    <w:p w:rsidR="0036334D" w:rsidRPr="00A308C0" w:rsidRDefault="0036334D" w:rsidP="0036334D">
      <w:pPr>
        <w:pStyle w:val="af"/>
        <w:tabs>
          <w:tab w:val="left" w:pos="4140"/>
        </w:tabs>
        <w:rPr>
          <w:sz w:val="24"/>
        </w:rPr>
      </w:pPr>
      <w:r w:rsidRPr="00A308C0">
        <w:rPr>
          <w:sz w:val="24"/>
        </w:rPr>
        <w:t xml:space="preserve"> </w:t>
      </w:r>
    </w:p>
    <w:p w:rsidR="008E2F5C" w:rsidRPr="00A308C0" w:rsidRDefault="008E2F5C" w:rsidP="00D975F4">
      <w:pPr>
        <w:tabs>
          <w:tab w:val="left" w:pos="540"/>
        </w:tabs>
        <w:jc w:val="both"/>
      </w:pPr>
    </w:p>
    <w:p w:rsidR="008C2B4D" w:rsidRPr="00A308C0" w:rsidRDefault="008C2B4D" w:rsidP="00D975F4">
      <w:pPr>
        <w:jc w:val="both"/>
      </w:pPr>
    </w:p>
    <w:sectPr w:rsidR="008C2B4D" w:rsidRPr="00A308C0" w:rsidSect="005201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707" w:bottom="142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091" w:rsidRDefault="00CC7091">
      <w:r>
        <w:separator/>
      </w:r>
    </w:p>
  </w:endnote>
  <w:endnote w:type="continuationSeparator" w:id="0">
    <w:p w:rsidR="00CC7091" w:rsidRDefault="00CC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091" w:rsidRDefault="00CC7091">
      <w:r>
        <w:separator/>
      </w:r>
    </w:p>
  </w:footnote>
  <w:footnote w:type="continuationSeparator" w:id="0">
    <w:p w:rsidR="00CC7091" w:rsidRDefault="00CC7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F8D4A19E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A403DAD"/>
    <w:multiLevelType w:val="hybridMultilevel"/>
    <w:tmpl w:val="BE962222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8"/>
  </w:num>
  <w:num w:numId="3">
    <w:abstractNumId w:val="9"/>
  </w:num>
  <w:num w:numId="4">
    <w:abstractNumId w:val="3"/>
  </w:num>
  <w:num w:numId="5">
    <w:abstractNumId w:val="4"/>
  </w:num>
  <w:num w:numId="6">
    <w:abstractNumId w:val="19"/>
  </w:num>
  <w:num w:numId="7">
    <w:abstractNumId w:val="6"/>
  </w:num>
  <w:num w:numId="8">
    <w:abstractNumId w:val="12"/>
  </w:num>
  <w:num w:numId="9">
    <w:abstractNumId w:val="11"/>
  </w:num>
  <w:num w:numId="10">
    <w:abstractNumId w:val="15"/>
  </w:num>
  <w:num w:numId="11">
    <w:abstractNumId w:val="7"/>
  </w:num>
  <w:num w:numId="12">
    <w:abstractNumId w:val="5"/>
  </w:num>
  <w:num w:numId="13">
    <w:abstractNumId w:val="10"/>
  </w:num>
  <w:num w:numId="14">
    <w:abstractNumId w:val="14"/>
  </w:num>
  <w:num w:numId="15">
    <w:abstractNumId w:val="1"/>
  </w:num>
  <w:num w:numId="16">
    <w:abstractNumId w:val="0"/>
  </w:num>
  <w:num w:numId="17">
    <w:abstractNumId w:val="16"/>
  </w:num>
  <w:num w:numId="18">
    <w:abstractNumId w:val="20"/>
  </w:num>
  <w:num w:numId="19">
    <w:abstractNumId w:val="21"/>
  </w:num>
  <w:num w:numId="20">
    <w:abstractNumId w:val="17"/>
  </w:num>
  <w:num w:numId="21">
    <w:abstractNumId w:val="2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41E39"/>
    <w:rsid w:val="00044885"/>
    <w:rsid w:val="00044D67"/>
    <w:rsid w:val="00052087"/>
    <w:rsid w:val="00056136"/>
    <w:rsid w:val="000574DA"/>
    <w:rsid w:val="0007215B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52A5"/>
    <w:rsid w:val="00155EA8"/>
    <w:rsid w:val="001600E1"/>
    <w:rsid w:val="00164384"/>
    <w:rsid w:val="001714F7"/>
    <w:rsid w:val="00177F69"/>
    <w:rsid w:val="00181295"/>
    <w:rsid w:val="00181FBD"/>
    <w:rsid w:val="00183237"/>
    <w:rsid w:val="00184D9F"/>
    <w:rsid w:val="001A28E3"/>
    <w:rsid w:val="001A44A4"/>
    <w:rsid w:val="001A4922"/>
    <w:rsid w:val="001A74F0"/>
    <w:rsid w:val="001B072C"/>
    <w:rsid w:val="001B087E"/>
    <w:rsid w:val="001B7F66"/>
    <w:rsid w:val="001C1408"/>
    <w:rsid w:val="001D4906"/>
    <w:rsid w:val="001D5981"/>
    <w:rsid w:val="001D5F73"/>
    <w:rsid w:val="001D640B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6A58"/>
    <w:rsid w:val="00257CAA"/>
    <w:rsid w:val="002631E4"/>
    <w:rsid w:val="00264DEC"/>
    <w:rsid w:val="00267A61"/>
    <w:rsid w:val="00270E97"/>
    <w:rsid w:val="00274662"/>
    <w:rsid w:val="00277376"/>
    <w:rsid w:val="002820DA"/>
    <w:rsid w:val="002835B9"/>
    <w:rsid w:val="00285254"/>
    <w:rsid w:val="002858ED"/>
    <w:rsid w:val="00293DC1"/>
    <w:rsid w:val="00294060"/>
    <w:rsid w:val="00295C4A"/>
    <w:rsid w:val="002A08D9"/>
    <w:rsid w:val="002A0FF9"/>
    <w:rsid w:val="002A2442"/>
    <w:rsid w:val="002B44AA"/>
    <w:rsid w:val="002B6F37"/>
    <w:rsid w:val="002C0A48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4EAC"/>
    <w:rsid w:val="00317C15"/>
    <w:rsid w:val="003207A6"/>
    <w:rsid w:val="00323991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86C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1D48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74F3D"/>
    <w:rsid w:val="00680BF8"/>
    <w:rsid w:val="00680EB6"/>
    <w:rsid w:val="0069075D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2005"/>
    <w:rsid w:val="007373E6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301"/>
    <w:rsid w:val="007F7B55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B4D"/>
    <w:rsid w:val="008C5C13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222C4"/>
    <w:rsid w:val="00942AF1"/>
    <w:rsid w:val="00942E6F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6EA0"/>
    <w:rsid w:val="009D1CA6"/>
    <w:rsid w:val="009D7505"/>
    <w:rsid w:val="009F161F"/>
    <w:rsid w:val="00A00209"/>
    <w:rsid w:val="00A03A1E"/>
    <w:rsid w:val="00A075A1"/>
    <w:rsid w:val="00A20505"/>
    <w:rsid w:val="00A208E3"/>
    <w:rsid w:val="00A24ED6"/>
    <w:rsid w:val="00A308C0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A1953"/>
    <w:rsid w:val="00AA4356"/>
    <w:rsid w:val="00AA5711"/>
    <w:rsid w:val="00AB1FC5"/>
    <w:rsid w:val="00AB3ACD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2B6E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079C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4207"/>
    <w:rsid w:val="00C75A22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6F4B"/>
    <w:rsid w:val="00D17AC6"/>
    <w:rsid w:val="00D23842"/>
    <w:rsid w:val="00D341EB"/>
    <w:rsid w:val="00D46DFE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4045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A6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A1B52"/>
    <w:rsid w:val="00FA6024"/>
    <w:rsid w:val="00FA7CC3"/>
    <w:rsid w:val="00FB45A2"/>
    <w:rsid w:val="00FB7C3E"/>
    <w:rsid w:val="00FC150E"/>
    <w:rsid w:val="00FD3A2D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68E56-7F6E-4342-B324-A8C4176FE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</TotalTime>
  <Pages>2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Наталия Сидоренко</cp:lastModifiedBy>
  <cp:revision>10</cp:revision>
  <cp:lastPrinted>2019-03-21T10:37:00Z</cp:lastPrinted>
  <dcterms:created xsi:type="dcterms:W3CDTF">2019-03-14T09:14:00Z</dcterms:created>
  <dcterms:modified xsi:type="dcterms:W3CDTF">2019-03-21T10:39:00Z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