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EB5030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BD5507">
        <w:rPr>
          <w:b/>
        </w:rPr>
        <w:t>5</w:t>
      </w:r>
    </w:p>
    <w:p w:rsidR="00D975F4" w:rsidRPr="00B22B6E" w:rsidRDefault="00D975F4" w:rsidP="00D975F4">
      <w:pPr>
        <w:jc w:val="center"/>
      </w:pPr>
      <w:r w:rsidRPr="00B22B6E">
        <w:t>заседания 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B22B6E" w:rsidRDefault="00D975F4" w:rsidP="00D975F4">
      <w:pPr>
        <w:jc w:val="both"/>
      </w:pPr>
      <w:r w:rsidRPr="00B22B6E">
        <w:t xml:space="preserve">г. Томск  </w:t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  <w:t xml:space="preserve">              </w:t>
      </w:r>
      <w:r w:rsidR="00BD5507">
        <w:t>1</w:t>
      </w:r>
      <w:r w:rsidR="004F26ED">
        <w:t>3</w:t>
      </w:r>
      <w:r w:rsidR="00BD5507">
        <w:t xml:space="preserve"> дека</w:t>
      </w:r>
      <w:r w:rsidR="008D64F5">
        <w:t>бря</w:t>
      </w:r>
      <w:r w:rsidR="00AB3ACD">
        <w:t xml:space="preserve"> </w:t>
      </w:r>
      <w:r w:rsidRPr="00B22B6E">
        <w:t>201</w:t>
      </w:r>
      <w:r w:rsidR="00714D34">
        <w:t>8</w:t>
      </w:r>
      <w:r w:rsidRPr="00B22B6E">
        <w:t xml:space="preserve"> г</w:t>
      </w:r>
      <w:r w:rsidR="008D64F5">
        <w:t>ода</w:t>
      </w:r>
    </w:p>
    <w:p w:rsidR="00D975F4" w:rsidRPr="00B22B6E" w:rsidRDefault="00D975F4" w:rsidP="00D975F4">
      <w:pPr>
        <w:tabs>
          <w:tab w:val="left" w:pos="720"/>
        </w:tabs>
        <w:rPr>
          <w:b/>
        </w:rPr>
      </w:pPr>
    </w:p>
    <w:p w:rsidR="00AB3ACD" w:rsidRPr="00A71BB4" w:rsidRDefault="00AB3ACD" w:rsidP="00AB3ACD">
      <w:pPr>
        <w:tabs>
          <w:tab w:val="left" w:pos="720"/>
        </w:tabs>
      </w:pPr>
      <w:r w:rsidRPr="00A71BB4">
        <w:t>Повестка:</w:t>
      </w:r>
    </w:p>
    <w:p w:rsidR="00AB3ACD" w:rsidRPr="00A71BB4" w:rsidRDefault="00AB3ACD" w:rsidP="00AB3ACD">
      <w:pPr>
        <w:ind w:firstLine="851"/>
        <w:jc w:val="both"/>
        <w:rPr>
          <w:color w:val="000000"/>
        </w:rPr>
      </w:pPr>
      <w:r w:rsidRPr="00A71BB4">
        <w:t>1.О</w:t>
      </w:r>
      <w:r w:rsidRPr="00A71BB4">
        <w:rPr>
          <w:color w:val="000000"/>
        </w:rPr>
        <w:t xml:space="preserve">тчет о выполнении мероприятий Плана противодействия коррупции в </w:t>
      </w:r>
      <w:r w:rsidR="00BD5507">
        <w:rPr>
          <w:color w:val="000000"/>
        </w:rPr>
        <w:t>4</w:t>
      </w:r>
      <w:r w:rsidR="0026708F">
        <w:rPr>
          <w:color w:val="000000"/>
        </w:rPr>
        <w:t xml:space="preserve"> </w:t>
      </w:r>
      <w:r w:rsidRPr="00A71BB4">
        <w:rPr>
          <w:color w:val="000000"/>
        </w:rPr>
        <w:t>квартале 201</w:t>
      </w:r>
      <w:r>
        <w:rPr>
          <w:color w:val="000000"/>
        </w:rPr>
        <w:t>8</w:t>
      </w:r>
      <w:r w:rsidRPr="00A71BB4">
        <w:rPr>
          <w:color w:val="000000"/>
        </w:rPr>
        <w:t xml:space="preserve"> года (докладчик</w:t>
      </w:r>
      <w:r w:rsidR="00E62678">
        <w:rPr>
          <w:color w:val="000000"/>
        </w:rPr>
        <w:t xml:space="preserve"> </w:t>
      </w:r>
      <w:proofErr w:type="spellStart"/>
      <w:r w:rsidR="00BD5507">
        <w:rPr>
          <w:color w:val="000000"/>
        </w:rPr>
        <w:t>Н.В.Сидоренко</w:t>
      </w:r>
      <w:proofErr w:type="spellEnd"/>
      <w:r w:rsidRPr="00A71BB4">
        <w:rPr>
          <w:color w:val="000000"/>
        </w:rPr>
        <w:t>);</w:t>
      </w:r>
    </w:p>
    <w:p w:rsidR="009E094E" w:rsidRPr="009E094E" w:rsidRDefault="00AB3ACD" w:rsidP="00AB3ACD">
      <w:pPr>
        <w:ind w:firstLine="851"/>
        <w:jc w:val="both"/>
        <w:rPr>
          <w:color w:val="000000"/>
        </w:rPr>
      </w:pPr>
      <w:r w:rsidRPr="009E094E">
        <w:rPr>
          <w:color w:val="000000"/>
        </w:rPr>
        <w:t xml:space="preserve">2. </w:t>
      </w:r>
      <w:proofErr w:type="gramStart"/>
      <w:r w:rsidR="00BD5507">
        <w:rPr>
          <w:color w:val="000000"/>
        </w:rPr>
        <w:t>Отчет о проведении м</w:t>
      </w:r>
      <w:r w:rsidR="00BD5507" w:rsidRPr="00C971AE">
        <w:rPr>
          <w:color w:val="000000"/>
        </w:rPr>
        <w:t>ониторинг</w:t>
      </w:r>
      <w:r w:rsidR="00BD5507">
        <w:rPr>
          <w:color w:val="000000"/>
        </w:rPr>
        <w:t>а</w:t>
      </w:r>
      <w:r w:rsidR="00BD5507" w:rsidRPr="00C971AE">
        <w:rPr>
          <w:color w:val="000000"/>
        </w:rPr>
        <w:t xml:space="preserve"> административных регламентов предоставления государственных услуг, поддержание актуального состояния реестра государственных услуг (функций) Томской области, размещение сведений 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Комитетом по лицензированию Томской области,  и раскрытия информации о порядке оказания государственных услуг, предоставляемых</w:t>
      </w:r>
      <w:proofErr w:type="gramEnd"/>
      <w:r w:rsidR="00BD5507" w:rsidRPr="00C971AE">
        <w:rPr>
          <w:color w:val="000000"/>
        </w:rPr>
        <w:t xml:space="preserve"> Комитетом по лицензированию Томской области</w:t>
      </w:r>
      <w:r w:rsidR="009E094E" w:rsidRPr="009E094E">
        <w:rPr>
          <w:color w:val="000000"/>
        </w:rPr>
        <w:t xml:space="preserve"> (докладчик </w:t>
      </w:r>
      <w:proofErr w:type="spellStart"/>
      <w:r w:rsidR="00BD5507">
        <w:rPr>
          <w:color w:val="000000"/>
        </w:rPr>
        <w:t>Н.В.Сидоренко</w:t>
      </w:r>
      <w:proofErr w:type="spellEnd"/>
      <w:r w:rsidR="009E094E" w:rsidRPr="009E094E">
        <w:rPr>
          <w:color w:val="000000"/>
        </w:rPr>
        <w:t>)</w:t>
      </w:r>
      <w:r w:rsidR="00801356">
        <w:rPr>
          <w:color w:val="000000"/>
        </w:rPr>
        <w:t>;</w:t>
      </w:r>
    </w:p>
    <w:p w:rsidR="00AB3ACD" w:rsidRPr="009E094E" w:rsidRDefault="009E094E" w:rsidP="00AB3ACD">
      <w:pPr>
        <w:ind w:firstLine="851"/>
        <w:jc w:val="both"/>
        <w:rPr>
          <w:color w:val="000000"/>
        </w:rPr>
      </w:pPr>
      <w:r w:rsidRPr="009E094E">
        <w:rPr>
          <w:color w:val="000000"/>
        </w:rPr>
        <w:t xml:space="preserve">3. </w:t>
      </w:r>
      <w:r>
        <w:rPr>
          <w:color w:val="000000"/>
        </w:rPr>
        <w:t xml:space="preserve">Отчет о </w:t>
      </w:r>
      <w:r w:rsidR="00BD5507">
        <w:rPr>
          <w:color w:val="000000"/>
        </w:rPr>
        <w:t>проведении а</w:t>
      </w:r>
      <w:r w:rsidR="00BD5507" w:rsidRPr="00292157">
        <w:t>нализ</w:t>
      </w:r>
      <w:r w:rsidR="00BD5507">
        <w:t>а</w:t>
      </w:r>
      <w:r w:rsidR="00BD5507" w:rsidRPr="00292157">
        <w:t xml:space="preserve">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</w:t>
      </w:r>
      <w:r w:rsidR="00C744B9">
        <w:t>о</w:t>
      </w:r>
      <w:r w:rsidR="00BD5507" w:rsidRPr="00292157">
        <w:t xml:space="preserve"> </w:t>
      </w:r>
      <w:r w:rsidR="00BD5507">
        <w:t>втором</w:t>
      </w:r>
      <w:r w:rsidR="00BD5507" w:rsidRPr="00292157">
        <w:t xml:space="preserve"> полугодии 201</w:t>
      </w:r>
      <w:r w:rsidR="00BD5507">
        <w:t>8</w:t>
      </w:r>
      <w:r w:rsidR="00BD5507" w:rsidRPr="00292157">
        <w:t xml:space="preserve"> года, обсуждение намеченных мероприятий</w:t>
      </w:r>
      <w:r w:rsidR="004F26ED">
        <w:t>. У</w:t>
      </w:r>
      <w:r w:rsidR="00BD5507">
        <w:t>тверждение плана работы Комиссии по соблюдению требований к служебному поведению и урегулированию конфликта интересов государственных служащих на первое полугодие 2019 года</w:t>
      </w:r>
      <w:r w:rsidR="00BD5507" w:rsidRPr="009E094E">
        <w:rPr>
          <w:color w:val="000000"/>
        </w:rPr>
        <w:t xml:space="preserve"> </w:t>
      </w:r>
      <w:r w:rsidR="00AB3ACD" w:rsidRPr="009E094E">
        <w:rPr>
          <w:color w:val="000000"/>
        </w:rPr>
        <w:t xml:space="preserve">(докладчик </w:t>
      </w:r>
      <w:proofErr w:type="spellStart"/>
      <w:r>
        <w:rPr>
          <w:color w:val="000000"/>
        </w:rPr>
        <w:t>Н.В.Сидоренко</w:t>
      </w:r>
      <w:proofErr w:type="spellEnd"/>
      <w:r w:rsidR="00801356">
        <w:rPr>
          <w:color w:val="000000"/>
        </w:rPr>
        <w:t>).</w:t>
      </w:r>
    </w:p>
    <w:p w:rsidR="00AB3ACD" w:rsidRPr="009E094E" w:rsidRDefault="00AB3ACD" w:rsidP="00AB3ACD">
      <w:pPr>
        <w:ind w:firstLine="851"/>
        <w:jc w:val="both"/>
        <w:rPr>
          <w:color w:val="000000"/>
        </w:rPr>
      </w:pPr>
    </w:p>
    <w:p w:rsidR="00AB3ACD" w:rsidRPr="007E343F" w:rsidRDefault="00AB3ACD" w:rsidP="00AB3ACD">
      <w:pPr>
        <w:jc w:val="both"/>
      </w:pPr>
      <w:r w:rsidRPr="009E094E">
        <w:t>Состав комиссии:</w:t>
      </w:r>
    </w:p>
    <w:p w:rsidR="00AB3ACD" w:rsidRPr="007E343F" w:rsidRDefault="00AB3ACD" w:rsidP="00AB3ACD">
      <w:pPr>
        <w:jc w:val="both"/>
      </w:pPr>
    </w:p>
    <w:p w:rsidR="00AB3ACD" w:rsidRPr="007E343F" w:rsidRDefault="00AB3ACD" w:rsidP="00AB3ACD">
      <w:pPr>
        <w:jc w:val="both"/>
      </w:pPr>
      <w:r>
        <w:t>П</w:t>
      </w:r>
      <w:r w:rsidRPr="007E343F">
        <w:t>редседател</w:t>
      </w:r>
      <w:r>
        <w:t>ь</w:t>
      </w:r>
      <w:r w:rsidRPr="007E343F">
        <w:t xml:space="preserve"> комиссии:</w:t>
      </w:r>
    </w:p>
    <w:p w:rsidR="00AB3ACD" w:rsidRPr="007E343F" w:rsidRDefault="00FA5A96" w:rsidP="0090486C">
      <w:pPr>
        <w:ind w:firstLine="708"/>
        <w:jc w:val="both"/>
      </w:pPr>
      <w:r>
        <w:t>Сидоренко Наталия Валерьевна</w:t>
      </w:r>
      <w:r w:rsidR="00AB3ACD" w:rsidRPr="007E343F">
        <w:t xml:space="preserve"> – </w:t>
      </w:r>
      <w:proofErr w:type="spellStart"/>
      <w:r>
        <w:t>и.о</w:t>
      </w:r>
      <w:proofErr w:type="gramStart"/>
      <w:r>
        <w:t>.</w:t>
      </w:r>
      <w:r w:rsidR="00AB3ACD">
        <w:t>з</w:t>
      </w:r>
      <w:proofErr w:type="gramEnd"/>
      <w:r w:rsidR="00AB3ACD">
        <w:t>аместител</w:t>
      </w:r>
      <w:r>
        <w:t>я</w:t>
      </w:r>
      <w:proofErr w:type="spellEnd"/>
      <w:r w:rsidR="00AB3ACD" w:rsidRPr="007E343F">
        <w:t xml:space="preserve"> председателя Комитета по лицензированию Томской области </w:t>
      </w:r>
      <w:r w:rsidR="008D64F5">
        <w:t>– начальник отдела правового обеспечения и кадровой работы</w:t>
      </w:r>
      <w:r w:rsidR="009E094E">
        <w:t>;</w:t>
      </w:r>
    </w:p>
    <w:p w:rsidR="00AB3ACD" w:rsidRPr="007E343F" w:rsidRDefault="00AB3ACD" w:rsidP="00AB3ACD">
      <w:pPr>
        <w:tabs>
          <w:tab w:val="left" w:pos="720"/>
        </w:tabs>
        <w:jc w:val="both"/>
      </w:pPr>
    </w:p>
    <w:p w:rsidR="00AB3ACD" w:rsidRPr="007E343F" w:rsidRDefault="00AB3ACD" w:rsidP="00AB3ACD">
      <w:pPr>
        <w:jc w:val="both"/>
      </w:pPr>
      <w:r w:rsidRPr="007E343F">
        <w:t>Член</w:t>
      </w:r>
      <w:r>
        <w:t>ы</w:t>
      </w:r>
      <w:r w:rsidRPr="007E343F">
        <w:t xml:space="preserve"> комиссии:</w:t>
      </w:r>
    </w:p>
    <w:p w:rsidR="006F3AA1" w:rsidRDefault="006F3AA1" w:rsidP="0090486C">
      <w:pPr>
        <w:ind w:firstLine="708"/>
        <w:jc w:val="both"/>
      </w:pPr>
      <w:proofErr w:type="spellStart"/>
      <w:r>
        <w:t>Окс</w:t>
      </w:r>
      <w:proofErr w:type="spellEnd"/>
      <w:r>
        <w:t xml:space="preserve"> Вероника Александровна – главный специалист</w:t>
      </w:r>
      <w:r w:rsidRPr="006F3AA1">
        <w:t xml:space="preserve"> </w:t>
      </w:r>
      <w:r>
        <w:t>отдела правового обеспечения и кадровой работы</w:t>
      </w:r>
      <w:r w:rsidRPr="009E094E">
        <w:t xml:space="preserve"> </w:t>
      </w:r>
      <w:r w:rsidRPr="007E343F">
        <w:t>Комитета по лицензированию Томской области</w:t>
      </w:r>
      <w:r>
        <w:t xml:space="preserve"> – секретарь Комиссии. </w:t>
      </w:r>
    </w:p>
    <w:p w:rsidR="006F3AA1" w:rsidRDefault="006F3AA1" w:rsidP="00AB3ACD">
      <w:pPr>
        <w:jc w:val="both"/>
      </w:pPr>
    </w:p>
    <w:p w:rsidR="00AB3ACD" w:rsidRPr="00B22B6E" w:rsidRDefault="00AB3ACD" w:rsidP="00AB3ACD">
      <w:pPr>
        <w:tabs>
          <w:tab w:val="left" w:pos="9355"/>
        </w:tabs>
        <w:jc w:val="both"/>
      </w:pPr>
      <w:r w:rsidRPr="00B22B6E">
        <w:lastRenderedPageBreak/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0A623B" w:rsidRDefault="0090486C" w:rsidP="0090486C">
      <w:pPr>
        <w:tabs>
          <w:tab w:val="left" w:pos="709"/>
        </w:tabs>
        <w:jc w:val="both"/>
      </w:pPr>
      <w:r>
        <w:rPr>
          <w:color w:val="C00000"/>
        </w:rPr>
        <w:tab/>
      </w:r>
      <w:proofErr w:type="spellStart"/>
      <w:r w:rsidR="008D64F5" w:rsidRPr="000A623B">
        <w:t>Коломеец</w:t>
      </w:r>
      <w:proofErr w:type="spellEnd"/>
      <w:r w:rsidR="008D64F5" w:rsidRPr="000A623B">
        <w:t xml:space="preserve"> Мария Викторовна</w:t>
      </w:r>
      <w:r w:rsidR="00AB3ACD" w:rsidRPr="000A623B">
        <w:t xml:space="preserve"> – </w:t>
      </w:r>
      <w:r w:rsidR="00312087" w:rsidRPr="000A623B">
        <w:t>главный специалист</w:t>
      </w:r>
      <w:r w:rsidR="00AB3ACD" w:rsidRPr="000A623B">
        <w:t xml:space="preserve">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Default="00AB3ACD" w:rsidP="00AB3ACD">
      <w:pPr>
        <w:tabs>
          <w:tab w:val="left" w:pos="9355"/>
        </w:tabs>
        <w:jc w:val="both"/>
      </w:pPr>
    </w:p>
    <w:p w:rsidR="00AB3ACD" w:rsidRPr="007E343F" w:rsidRDefault="00AB3ACD" w:rsidP="00AB3ACD">
      <w:pPr>
        <w:tabs>
          <w:tab w:val="left" w:pos="9355"/>
        </w:tabs>
        <w:jc w:val="both"/>
      </w:pPr>
      <w:r w:rsidRPr="007E343F">
        <w:t>Независимые эксперты:</w:t>
      </w:r>
    </w:p>
    <w:p w:rsidR="00AB3ACD" w:rsidRPr="008D64F5" w:rsidRDefault="0090486C" w:rsidP="0090486C">
      <w:pPr>
        <w:pStyle w:val="HTML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D64F5" w:rsidRPr="008D64F5">
        <w:rPr>
          <w:rFonts w:ascii="Times New Roman" w:hAnsi="Times New Roman" w:cs="Times New Roman"/>
          <w:sz w:val="24"/>
          <w:szCs w:val="24"/>
        </w:rPr>
        <w:t>Литвина Светлана Алексеевна</w:t>
      </w:r>
      <w:r w:rsidR="00AB3ACD" w:rsidRPr="008D64F5">
        <w:rPr>
          <w:rFonts w:ascii="Times New Roman" w:hAnsi="Times New Roman" w:cs="Times New Roman"/>
          <w:sz w:val="24"/>
          <w:szCs w:val="24"/>
        </w:rPr>
        <w:t xml:space="preserve"> – </w:t>
      </w:r>
      <w:r w:rsidR="008D64F5" w:rsidRPr="008D64F5">
        <w:rPr>
          <w:rFonts w:ascii="Times New Roman" w:hAnsi="Times New Roman" w:cs="Times New Roman"/>
          <w:bCs/>
          <w:sz w:val="24"/>
          <w:szCs w:val="24"/>
        </w:rPr>
        <w:t>доцент кафедры организационной психологии факультета психологии Т</w:t>
      </w:r>
      <w:r w:rsidR="008D64F5">
        <w:rPr>
          <w:rFonts w:ascii="Times New Roman" w:hAnsi="Times New Roman" w:cs="Times New Roman"/>
          <w:bCs/>
          <w:sz w:val="24"/>
          <w:szCs w:val="24"/>
        </w:rPr>
        <w:t>омского государственного университета</w:t>
      </w:r>
      <w:r w:rsidR="008D64F5" w:rsidRPr="008D64F5">
        <w:rPr>
          <w:rFonts w:ascii="Times New Roman" w:hAnsi="Times New Roman" w:cs="Times New Roman"/>
          <w:bCs/>
          <w:sz w:val="24"/>
          <w:szCs w:val="24"/>
        </w:rPr>
        <w:t>, кандидат психологических наук</w:t>
      </w:r>
      <w:r w:rsidR="00AB3ACD" w:rsidRPr="008D64F5">
        <w:rPr>
          <w:rFonts w:ascii="Times New Roman" w:hAnsi="Times New Roman" w:cs="Times New Roman"/>
          <w:sz w:val="24"/>
          <w:szCs w:val="24"/>
        </w:rPr>
        <w:t>;</w:t>
      </w:r>
    </w:p>
    <w:p w:rsidR="00AB3ACD" w:rsidRDefault="00AB3ACD" w:rsidP="0090486C">
      <w:pPr>
        <w:ind w:firstLine="708"/>
        <w:jc w:val="both"/>
      </w:pPr>
      <w:proofErr w:type="spellStart"/>
      <w:r w:rsidRPr="008D64F5">
        <w:t>Кровельщикова</w:t>
      </w:r>
      <w:proofErr w:type="spellEnd"/>
      <w:r w:rsidRPr="008D64F5"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8D64F5">
        <w:t>ВО</w:t>
      </w:r>
      <w:proofErr w:type="gramEnd"/>
      <w:r w:rsidRPr="008D64F5">
        <w:t xml:space="preserve"> «Национальный исследовательский  Томский государственный</w:t>
      </w:r>
      <w:r w:rsidRPr="00B22B6E">
        <w:t xml:space="preserve"> университет», кандидат юридических наук.</w:t>
      </w:r>
    </w:p>
    <w:p w:rsidR="00AB3ACD" w:rsidRPr="00B22B6E" w:rsidRDefault="00AB3ACD" w:rsidP="00AB3ACD">
      <w:pPr>
        <w:jc w:val="both"/>
        <w:rPr>
          <w:b/>
        </w:rPr>
      </w:pPr>
    </w:p>
    <w:p w:rsidR="00AB3ACD" w:rsidRPr="007E343F" w:rsidRDefault="00AB3ACD" w:rsidP="00AB3ACD">
      <w:pPr>
        <w:numPr>
          <w:ilvl w:val="0"/>
          <w:numId w:val="13"/>
        </w:numPr>
        <w:ind w:left="1069"/>
        <w:jc w:val="both"/>
      </w:pPr>
      <w:r w:rsidRPr="007E343F">
        <w:t>По первому вопросу повестки:</w:t>
      </w:r>
    </w:p>
    <w:p w:rsidR="00AB3ACD" w:rsidRPr="007E343F" w:rsidRDefault="00FA5A96" w:rsidP="00AB3ACD">
      <w:pPr>
        <w:ind w:firstLine="709"/>
        <w:jc w:val="both"/>
      </w:pPr>
      <w:proofErr w:type="spellStart"/>
      <w:r>
        <w:t>и.о</w:t>
      </w:r>
      <w:proofErr w:type="gramStart"/>
      <w:r>
        <w:t>.</w:t>
      </w:r>
      <w:r w:rsidR="008D64F5">
        <w:t>з</w:t>
      </w:r>
      <w:proofErr w:type="gramEnd"/>
      <w:r w:rsidR="008D64F5">
        <w:t>аместител</w:t>
      </w:r>
      <w:r>
        <w:t>я</w:t>
      </w:r>
      <w:proofErr w:type="spellEnd"/>
      <w:r w:rsidR="008D64F5" w:rsidRPr="007E343F">
        <w:t xml:space="preserve"> председателя Комитета по лицензированию Томской области </w:t>
      </w:r>
      <w:r w:rsidR="008D64F5">
        <w:t xml:space="preserve">– начальник отдела правового обеспечения и кадровой работы </w:t>
      </w:r>
      <w:proofErr w:type="spellStart"/>
      <w:r>
        <w:t>Н.ВСидоренко</w:t>
      </w:r>
      <w:proofErr w:type="spellEnd"/>
      <w:r w:rsidR="00AB3ACD" w:rsidRPr="007E343F">
        <w:t xml:space="preserve"> доложила о выполнении мероприятий Плана противодействия коррупции в </w:t>
      </w:r>
      <w:r w:rsidR="00DE7B44">
        <w:t>4</w:t>
      </w:r>
      <w:r w:rsidR="00AB3ACD" w:rsidRPr="007E343F">
        <w:t xml:space="preserve"> квартале 201</w:t>
      </w:r>
      <w:r w:rsidR="00AB3ACD">
        <w:t>8</w:t>
      </w:r>
      <w:r w:rsidR="00AB3ACD" w:rsidRPr="007E343F">
        <w:t xml:space="preserve"> года.</w:t>
      </w:r>
    </w:p>
    <w:p w:rsidR="00AB3ACD" w:rsidRPr="007E343F" w:rsidRDefault="00AB3ACD" w:rsidP="00AB3ACD">
      <w:pPr>
        <w:ind w:firstLine="709"/>
        <w:jc w:val="both"/>
      </w:pPr>
      <w:r>
        <w:t xml:space="preserve">2. </w:t>
      </w:r>
      <w:r w:rsidRPr="007E343F">
        <w:t xml:space="preserve">По </w:t>
      </w:r>
      <w:r>
        <w:t>второму</w:t>
      </w:r>
      <w:r w:rsidRPr="007E343F">
        <w:t xml:space="preserve"> вопросу повестки</w:t>
      </w:r>
      <w:r>
        <w:t>:</w:t>
      </w:r>
    </w:p>
    <w:p w:rsidR="009E094E" w:rsidRDefault="00DE7B44" w:rsidP="00AB3ACD">
      <w:pPr>
        <w:ind w:firstLine="709"/>
        <w:jc w:val="both"/>
      </w:pPr>
      <w:proofErr w:type="spellStart"/>
      <w:r>
        <w:t>и.о</w:t>
      </w:r>
      <w:proofErr w:type="gramStart"/>
      <w:r>
        <w:t>.з</w:t>
      </w:r>
      <w:proofErr w:type="gramEnd"/>
      <w:r>
        <w:t>аместителя</w:t>
      </w:r>
      <w:proofErr w:type="spellEnd"/>
      <w:r w:rsidR="009E094E" w:rsidRPr="007E343F">
        <w:t xml:space="preserve"> председателя Комитета по лицензированию Томской области </w:t>
      </w:r>
      <w:r w:rsidR="009E094E">
        <w:t xml:space="preserve">– начальник отдела правового обеспечения и кадровой работы </w:t>
      </w:r>
      <w:proofErr w:type="spellStart"/>
      <w:r>
        <w:t>Н.ВСидоренко</w:t>
      </w:r>
      <w:proofErr w:type="spellEnd"/>
      <w:r w:rsidRPr="007E343F">
        <w:t xml:space="preserve"> </w:t>
      </w:r>
      <w:r w:rsidR="009E094E" w:rsidRPr="007E343F">
        <w:t xml:space="preserve">доложила </w:t>
      </w:r>
      <w:r w:rsidR="00AB3ACD" w:rsidRPr="007E343F">
        <w:t xml:space="preserve">о </w:t>
      </w:r>
      <w:r w:rsidR="009E094E">
        <w:t>проведенн</w:t>
      </w:r>
      <w:r>
        <w:t>ом</w:t>
      </w:r>
      <w:r w:rsidR="009E094E">
        <w:t xml:space="preserve"> </w:t>
      </w:r>
      <w:r w:rsidR="006D7B26" w:rsidRPr="007E343F">
        <w:t xml:space="preserve">в </w:t>
      </w:r>
      <w:r w:rsidR="006D7B26">
        <w:t>3</w:t>
      </w:r>
      <w:r w:rsidR="006D7B26" w:rsidRPr="007E343F">
        <w:t xml:space="preserve"> квартале 201</w:t>
      </w:r>
      <w:r w:rsidR="006D7B26">
        <w:t>8</w:t>
      </w:r>
      <w:r w:rsidR="006D7B26" w:rsidRPr="007E343F">
        <w:t xml:space="preserve"> года</w:t>
      </w:r>
      <w:r w:rsidR="006D7B26">
        <w:t xml:space="preserve"> </w:t>
      </w:r>
      <w:r>
        <w:rPr>
          <w:color w:val="000000"/>
        </w:rPr>
        <w:t>м</w:t>
      </w:r>
      <w:r w:rsidRPr="00C971AE">
        <w:rPr>
          <w:color w:val="000000"/>
        </w:rPr>
        <w:t>ониторинг</w:t>
      </w:r>
      <w:r>
        <w:rPr>
          <w:color w:val="000000"/>
        </w:rPr>
        <w:t>е</w:t>
      </w:r>
      <w:r w:rsidRPr="00C971AE">
        <w:rPr>
          <w:color w:val="000000"/>
        </w:rPr>
        <w:t xml:space="preserve"> административных регламентов предоставления государственных услуг, поддержание актуального состояния реестра государственных услуг (функций) Томской области, размещение сведений 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Комитетом по лицензированию Томской области,  и раскрытия информации о порядке оказания государственных услуг, предоставляемых Комитетом по лицензированию Томской области</w:t>
      </w:r>
      <w:r w:rsidR="006D7B26">
        <w:t>.</w:t>
      </w:r>
    </w:p>
    <w:p w:rsidR="006D7B26" w:rsidRPr="007E343F" w:rsidRDefault="006D7B26" w:rsidP="006D7B26">
      <w:pPr>
        <w:ind w:firstLine="708"/>
        <w:jc w:val="both"/>
      </w:pPr>
      <w:r>
        <w:t xml:space="preserve">3. </w:t>
      </w:r>
      <w:r w:rsidRPr="007E343F">
        <w:t xml:space="preserve">По </w:t>
      </w:r>
      <w:r>
        <w:t>третьему</w:t>
      </w:r>
      <w:r w:rsidRPr="007E343F">
        <w:t xml:space="preserve"> вопросу повестки:</w:t>
      </w:r>
    </w:p>
    <w:p w:rsidR="00AB3ACD" w:rsidRDefault="00995FFD" w:rsidP="006D7B26">
      <w:pPr>
        <w:ind w:firstLine="709"/>
        <w:jc w:val="both"/>
      </w:pPr>
      <w:proofErr w:type="spellStart"/>
      <w:r>
        <w:t>и.о</w:t>
      </w:r>
      <w:proofErr w:type="gramStart"/>
      <w:r>
        <w:t>.з</w:t>
      </w:r>
      <w:proofErr w:type="gramEnd"/>
      <w:r>
        <w:t>аместителя</w:t>
      </w:r>
      <w:proofErr w:type="spellEnd"/>
      <w:r w:rsidRPr="007E343F">
        <w:t xml:space="preserve"> председателя Комитета по лицензированию Томской области </w:t>
      </w:r>
      <w:r>
        <w:t xml:space="preserve">– начальник отдела правового обеспечения и кадровой работы </w:t>
      </w:r>
      <w:bookmarkStart w:id="0" w:name="_GoBack"/>
      <w:bookmarkEnd w:id="0"/>
      <w:proofErr w:type="spellStart"/>
      <w:r w:rsidR="006D7B26">
        <w:t>Н.В.Сидоренко</w:t>
      </w:r>
      <w:proofErr w:type="spellEnd"/>
      <w:r w:rsidR="006D7B26" w:rsidRPr="006D7B26">
        <w:t xml:space="preserve"> </w:t>
      </w:r>
      <w:r w:rsidR="00DE7B44">
        <w:t>отчиталась</w:t>
      </w:r>
      <w:r w:rsidR="00DE7B44">
        <w:rPr>
          <w:color w:val="000000"/>
        </w:rPr>
        <w:t xml:space="preserve"> о проведе</w:t>
      </w:r>
      <w:r w:rsidR="004F26ED">
        <w:rPr>
          <w:color w:val="000000"/>
        </w:rPr>
        <w:t>н</w:t>
      </w:r>
      <w:r w:rsidR="00DE7B44">
        <w:rPr>
          <w:color w:val="000000"/>
        </w:rPr>
        <w:t>н</w:t>
      </w:r>
      <w:r w:rsidR="004F26ED">
        <w:rPr>
          <w:color w:val="000000"/>
        </w:rPr>
        <w:t>ом</w:t>
      </w:r>
      <w:r w:rsidR="00DE7B44">
        <w:rPr>
          <w:color w:val="000000"/>
        </w:rPr>
        <w:t xml:space="preserve"> а</w:t>
      </w:r>
      <w:r w:rsidR="00DE7B44" w:rsidRPr="00292157">
        <w:t>нализ</w:t>
      </w:r>
      <w:r w:rsidR="004F26ED">
        <w:t xml:space="preserve">е </w:t>
      </w:r>
      <w:r w:rsidR="00DE7B44" w:rsidRPr="00292157">
        <w:t>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</w:t>
      </w:r>
      <w:r w:rsidR="00C744B9">
        <w:t>о</w:t>
      </w:r>
      <w:r w:rsidR="00DE7B44" w:rsidRPr="00292157">
        <w:t xml:space="preserve"> </w:t>
      </w:r>
      <w:r w:rsidR="00DE7B44">
        <w:t>втором</w:t>
      </w:r>
      <w:r w:rsidR="00DE7B44" w:rsidRPr="00292157">
        <w:t xml:space="preserve"> полугодии 201</w:t>
      </w:r>
      <w:r w:rsidR="00DE7B44">
        <w:t>8</w:t>
      </w:r>
      <w:r w:rsidR="00C744B9">
        <w:t xml:space="preserve"> года. Доложила о </w:t>
      </w:r>
      <w:r w:rsidR="00DE7B44" w:rsidRPr="00292157">
        <w:t>намеченных мероприяти</w:t>
      </w:r>
      <w:r w:rsidR="00C744B9">
        <w:t>ях,</w:t>
      </w:r>
      <w:r w:rsidR="00DE7B44" w:rsidRPr="00292157">
        <w:t xml:space="preserve"> </w:t>
      </w:r>
      <w:r w:rsidR="00DE7B44">
        <w:t>работы Комиссии по соблюдению требований к служебному поведению и урегулированию конфликта интересов государственных служащих на первое полугодие 2019 года</w:t>
      </w:r>
      <w:r w:rsidR="00AB3ACD" w:rsidRPr="00073AA6">
        <w:t>.</w:t>
      </w:r>
      <w:r w:rsidR="00AB3ACD">
        <w:t xml:space="preserve"> </w:t>
      </w:r>
    </w:p>
    <w:p w:rsidR="00AB3ACD" w:rsidRDefault="00AB3ACD" w:rsidP="00AB3ACD">
      <w:pPr>
        <w:ind w:firstLine="709"/>
        <w:jc w:val="both"/>
      </w:pPr>
    </w:p>
    <w:p w:rsidR="00AB3ACD" w:rsidRPr="007E343F" w:rsidRDefault="00AB3ACD" w:rsidP="00AB3ACD">
      <w:pPr>
        <w:ind w:firstLine="709"/>
        <w:jc w:val="both"/>
      </w:pPr>
      <w:r w:rsidRPr="007E343F">
        <w:t>Решение комиссии:</w:t>
      </w:r>
    </w:p>
    <w:p w:rsidR="00AB3ACD" w:rsidRPr="007E343F" w:rsidRDefault="00AB3ACD" w:rsidP="00AB3ACD">
      <w:pPr>
        <w:ind w:firstLine="709"/>
        <w:jc w:val="both"/>
      </w:pPr>
      <w:r w:rsidRPr="007E343F">
        <w:t>По вопросам с 1</w:t>
      </w:r>
      <w:r w:rsidR="00C744B9">
        <w:t xml:space="preserve"> и </w:t>
      </w:r>
      <w:r>
        <w:t>2</w:t>
      </w:r>
      <w:r w:rsidR="00C744B9">
        <w:t xml:space="preserve"> </w:t>
      </w:r>
      <w:r w:rsidRPr="007E343F">
        <w:t>повестки:</w:t>
      </w:r>
    </w:p>
    <w:p w:rsidR="00AB3ACD" w:rsidRDefault="00AB3ACD" w:rsidP="00AB3ACD">
      <w:pPr>
        <w:ind w:firstLine="709"/>
        <w:jc w:val="both"/>
      </w:pPr>
      <w:r w:rsidRPr="007E343F">
        <w:t>Принять к сведению.</w:t>
      </w:r>
    </w:p>
    <w:p w:rsidR="00C744B9" w:rsidRDefault="00C744B9" w:rsidP="00AB3ACD">
      <w:pPr>
        <w:ind w:firstLine="709"/>
        <w:jc w:val="both"/>
      </w:pPr>
      <w:r>
        <w:t>По вопросу 3:</w:t>
      </w:r>
    </w:p>
    <w:p w:rsidR="00C744B9" w:rsidRDefault="00C744B9" w:rsidP="00AB3ACD">
      <w:pPr>
        <w:ind w:firstLine="709"/>
        <w:jc w:val="both"/>
      </w:pPr>
      <w:r>
        <w:t>Утвердить план работы Комиссии по соблюдению требований к служебному поведению и урегулированию конфликта интересов государственных служащих на первое полугодие 2019 года</w:t>
      </w:r>
      <w:r w:rsidR="000C3467">
        <w:t>.</w:t>
      </w:r>
    </w:p>
    <w:p w:rsidR="0050418C" w:rsidRPr="0050418C" w:rsidRDefault="0050418C" w:rsidP="0050418C">
      <w:pPr>
        <w:ind w:firstLine="708"/>
        <w:jc w:val="both"/>
      </w:pPr>
      <w:r w:rsidRPr="0050418C">
        <w:t>Признать результаты работы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  <w:r w:rsidRPr="0050418C">
        <w:rPr>
          <w:bCs/>
        </w:rPr>
        <w:t xml:space="preserve"> в 2018 году удовлетворительными.</w:t>
      </w:r>
    </w:p>
    <w:p w:rsidR="00B761A0" w:rsidRDefault="0050418C" w:rsidP="0050418C">
      <w:pPr>
        <w:jc w:val="both"/>
        <w:rPr>
          <w:bCs/>
        </w:rPr>
      </w:pPr>
      <w:r w:rsidRPr="0050418C">
        <w:rPr>
          <w:bCs/>
        </w:rPr>
        <w:t xml:space="preserve">      </w:t>
      </w:r>
      <w:r w:rsidR="00B761A0">
        <w:rPr>
          <w:bCs/>
        </w:rPr>
        <w:tab/>
        <w:t>Решение комиссии:</w:t>
      </w:r>
    </w:p>
    <w:p w:rsidR="0050418C" w:rsidRPr="0050418C" w:rsidRDefault="0050418C" w:rsidP="00B761A0">
      <w:pPr>
        <w:ind w:firstLine="708"/>
        <w:jc w:val="both"/>
      </w:pPr>
      <w:r w:rsidRPr="0050418C">
        <w:rPr>
          <w:bCs/>
        </w:rPr>
        <w:t>Принято единогласно.</w:t>
      </w:r>
    </w:p>
    <w:p w:rsidR="0050418C" w:rsidRDefault="0050418C" w:rsidP="00AB3ACD">
      <w:pPr>
        <w:ind w:firstLine="709"/>
        <w:jc w:val="both"/>
      </w:pPr>
    </w:p>
    <w:p w:rsidR="00AB3ACD" w:rsidRDefault="00AB3ACD" w:rsidP="00AB3ACD">
      <w:pPr>
        <w:jc w:val="both"/>
      </w:pPr>
      <w:r>
        <w:tab/>
        <w:t xml:space="preserve"> </w:t>
      </w:r>
    </w:p>
    <w:p w:rsidR="00AB3ACD" w:rsidRPr="007E343F" w:rsidRDefault="00AB3ACD" w:rsidP="00AB3ACD">
      <w:pPr>
        <w:jc w:val="both"/>
      </w:pPr>
      <w:r w:rsidRPr="007E343F">
        <w:t xml:space="preserve">Приложения к протоколу: </w:t>
      </w:r>
    </w:p>
    <w:p w:rsidR="00AB3ACD" w:rsidRPr="007E343F" w:rsidRDefault="00AB3ACD" w:rsidP="00AB3ACD">
      <w:pPr>
        <w:jc w:val="both"/>
      </w:pPr>
    </w:p>
    <w:p w:rsidR="00AB3ACD" w:rsidRPr="0060568F" w:rsidRDefault="00AB3ACD" w:rsidP="004F26ED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568F">
        <w:t xml:space="preserve">Информация о выполнении мероприятий Плана противодействия коррупции в </w:t>
      </w:r>
      <w:r w:rsidR="000C3467" w:rsidRPr="0060568F">
        <w:t>4</w:t>
      </w:r>
      <w:r w:rsidRPr="0060568F">
        <w:t xml:space="preserve"> квартале 2018 года  – на 2 листах</w:t>
      </w:r>
      <w:r w:rsidR="00535FFC" w:rsidRPr="0060568F">
        <w:t>;</w:t>
      </w:r>
    </w:p>
    <w:p w:rsidR="006D7B26" w:rsidRPr="0060568F" w:rsidRDefault="00AB3ACD" w:rsidP="004F26ED">
      <w:pPr>
        <w:pStyle w:val="aff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</w:pPr>
      <w:proofErr w:type="gramStart"/>
      <w:r w:rsidRPr="0060568F">
        <w:t xml:space="preserve">Информация </w:t>
      </w:r>
      <w:r w:rsidR="006D7B26" w:rsidRPr="0060568F">
        <w:t xml:space="preserve">о </w:t>
      </w:r>
      <w:r w:rsidR="000C3467" w:rsidRPr="0060568F">
        <w:t xml:space="preserve">проведенном в </w:t>
      </w:r>
      <w:r w:rsidR="004F26ED" w:rsidRPr="0060568F">
        <w:t>4</w:t>
      </w:r>
      <w:r w:rsidR="000C3467" w:rsidRPr="0060568F">
        <w:t xml:space="preserve"> квартале 2018 года мониторинге административных регламентов предоставления государственных услуг, поддержание актуального состояния реестра государственных услуг (функций)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Комитетом по лицензированию Томской области,  и раскрытия информации о порядке оказания</w:t>
      </w:r>
      <w:proofErr w:type="gramEnd"/>
      <w:r w:rsidR="000C3467" w:rsidRPr="0060568F">
        <w:t xml:space="preserve"> государственных услуг, предоставляемых Комитетом по лицензированию Томской области </w:t>
      </w:r>
      <w:r w:rsidR="006D7B26" w:rsidRPr="0060568F">
        <w:t xml:space="preserve">– на </w:t>
      </w:r>
      <w:r w:rsidR="0060568F" w:rsidRPr="0060568F">
        <w:t>2</w:t>
      </w:r>
      <w:r w:rsidR="006D7B26" w:rsidRPr="0060568F">
        <w:t>л</w:t>
      </w:r>
      <w:r w:rsidR="00D2713F" w:rsidRPr="0060568F">
        <w:t>исте</w:t>
      </w:r>
      <w:r w:rsidR="006D7B26" w:rsidRPr="0060568F">
        <w:t>;</w:t>
      </w:r>
    </w:p>
    <w:p w:rsidR="00AB3ACD" w:rsidRPr="0060568F" w:rsidRDefault="000C3467" w:rsidP="004F26ED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568F">
        <w:t>План работы Комиссии по соблюдению требований к служебному поведению и урегулированию конфликта интересов государственных служащих на первое полугодие 2019 года</w:t>
      </w:r>
      <w:r w:rsidR="003E0201" w:rsidRPr="0060568F">
        <w:t xml:space="preserve"> </w:t>
      </w:r>
      <w:r w:rsidR="00AB3ACD" w:rsidRPr="0060568F">
        <w:t>– на</w:t>
      </w:r>
      <w:r w:rsidR="004F26ED" w:rsidRPr="0060568F">
        <w:t xml:space="preserve"> 2 листах</w:t>
      </w:r>
      <w:r w:rsidR="00AB3ACD" w:rsidRPr="0060568F">
        <w:t>.</w:t>
      </w:r>
    </w:p>
    <w:p w:rsidR="00AB3ACD" w:rsidRPr="0060568F" w:rsidRDefault="00AB3ACD" w:rsidP="00AB3ACD">
      <w:pPr>
        <w:tabs>
          <w:tab w:val="left" w:pos="9355"/>
        </w:tabs>
      </w:pPr>
    </w:p>
    <w:p w:rsidR="00AB3ACD" w:rsidRDefault="00AB3ACD" w:rsidP="00AB3ACD">
      <w:pPr>
        <w:tabs>
          <w:tab w:val="left" w:pos="9355"/>
        </w:tabs>
      </w:pPr>
    </w:p>
    <w:p w:rsidR="00D975F4" w:rsidRPr="00B22B6E" w:rsidRDefault="00D975F4" w:rsidP="00D975F4">
      <w:pPr>
        <w:tabs>
          <w:tab w:val="left" w:pos="9355"/>
        </w:tabs>
      </w:pPr>
      <w:r w:rsidRPr="00B22B6E">
        <w:t xml:space="preserve">Председатель Комиссии                                      ___________________ </w:t>
      </w:r>
      <w:r w:rsidR="004D69C5" w:rsidRPr="00B22B6E">
        <w:t xml:space="preserve"> </w:t>
      </w:r>
      <w:proofErr w:type="spellStart"/>
      <w:r w:rsidR="000C3467">
        <w:t>Н.В.Сидоренко</w:t>
      </w:r>
      <w:proofErr w:type="spellEnd"/>
    </w:p>
    <w:p w:rsidR="00D975F4" w:rsidRPr="00B22B6E" w:rsidRDefault="00D975F4" w:rsidP="00D975F4">
      <w:pPr>
        <w:tabs>
          <w:tab w:val="left" w:pos="9355"/>
        </w:tabs>
      </w:pPr>
    </w:p>
    <w:p w:rsidR="00D975F4" w:rsidRPr="00B22B6E" w:rsidRDefault="007F7301" w:rsidP="00D975F4">
      <w:pPr>
        <w:tabs>
          <w:tab w:val="left" w:pos="9355"/>
        </w:tabs>
      </w:pPr>
      <w:r>
        <w:t>Член</w:t>
      </w:r>
      <w:r w:rsidR="00D975F4" w:rsidRPr="00B22B6E">
        <w:t xml:space="preserve"> Комиссии:                                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  <w:t xml:space="preserve">       </w:t>
      </w:r>
      <w:r w:rsidRPr="00B22B6E">
        <w:tab/>
        <w:t xml:space="preserve">                     __________________  </w:t>
      </w:r>
      <w:proofErr w:type="spellStart"/>
      <w:r w:rsidR="000C3467">
        <w:t>В.А.Окс</w:t>
      </w:r>
      <w:proofErr w:type="spellEnd"/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</w:t>
      </w:r>
    </w:p>
    <w:p w:rsidR="00B22B6E" w:rsidRPr="00B22B6E" w:rsidRDefault="00D975F4" w:rsidP="00B22B6E">
      <w:pPr>
        <w:tabs>
          <w:tab w:val="left" w:pos="540"/>
        </w:tabs>
        <w:jc w:val="both"/>
      </w:pPr>
      <w:r w:rsidRPr="00B22B6E">
        <w:t xml:space="preserve">Представитель </w:t>
      </w:r>
      <w:r w:rsidR="00B22B6E" w:rsidRPr="00B22B6E">
        <w:t xml:space="preserve">Департамента по профилактике </w:t>
      </w:r>
    </w:p>
    <w:p w:rsidR="00B22B6E" w:rsidRPr="00B22B6E" w:rsidRDefault="00B22B6E" w:rsidP="00B22B6E">
      <w:pPr>
        <w:tabs>
          <w:tab w:val="left" w:pos="540"/>
        </w:tabs>
        <w:jc w:val="both"/>
      </w:pPr>
      <w:r w:rsidRPr="00B22B6E">
        <w:t xml:space="preserve">коррупционных и иных правонарушений </w:t>
      </w:r>
    </w:p>
    <w:p w:rsidR="00D975F4" w:rsidRPr="000A623B" w:rsidRDefault="00B22B6E" w:rsidP="00B22B6E">
      <w:pPr>
        <w:tabs>
          <w:tab w:val="left" w:pos="540"/>
        </w:tabs>
        <w:jc w:val="both"/>
        <w:rPr>
          <w:i/>
        </w:rPr>
      </w:pPr>
      <w:r w:rsidRPr="00B22B6E">
        <w:t>Администрации Томской области</w:t>
      </w:r>
      <w:r w:rsidR="00D975F4" w:rsidRPr="00B22B6E">
        <w:t xml:space="preserve">:            </w:t>
      </w:r>
      <w:r w:rsidRPr="00B22B6E">
        <w:t xml:space="preserve">              </w:t>
      </w:r>
      <w:r w:rsidR="00D975F4" w:rsidRPr="00B22B6E">
        <w:t xml:space="preserve"> </w:t>
      </w:r>
      <w:r w:rsidR="00D975F4" w:rsidRPr="000A623B">
        <w:t xml:space="preserve">__________________ </w:t>
      </w:r>
      <w:r w:rsidR="004D69C5" w:rsidRPr="000A623B">
        <w:t xml:space="preserve"> </w:t>
      </w:r>
      <w:proofErr w:type="spellStart"/>
      <w:r w:rsidR="008D64F5" w:rsidRPr="000A623B">
        <w:t>М.В.Коломеец</w:t>
      </w:r>
      <w:proofErr w:type="spellEnd"/>
      <w:r w:rsidR="00D975F4" w:rsidRPr="000A623B">
        <w:rPr>
          <w:i/>
        </w:rPr>
        <w:t xml:space="preserve"> </w:t>
      </w:r>
    </w:p>
    <w:p w:rsidR="00D975F4" w:rsidRPr="00B22B6E" w:rsidRDefault="00D975F4" w:rsidP="00D975F4">
      <w:pPr>
        <w:tabs>
          <w:tab w:val="left" w:pos="540"/>
        </w:tabs>
        <w:jc w:val="both"/>
      </w:pP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>Независимые эксперты                                             __________________</w:t>
      </w:r>
      <w:r w:rsidR="00B22B6E" w:rsidRPr="00B22B6E">
        <w:t xml:space="preserve">  </w:t>
      </w:r>
      <w:proofErr w:type="spellStart"/>
      <w:r w:rsidR="008D64F5">
        <w:t>С.А.Литвина</w:t>
      </w:r>
      <w:proofErr w:type="spellEnd"/>
      <w:r w:rsidRPr="00B22B6E">
        <w:t xml:space="preserve">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</w:t>
      </w:r>
    </w:p>
    <w:p w:rsidR="00D975F4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      ________________</w:t>
      </w:r>
      <w:r w:rsidR="004D69C5" w:rsidRPr="00B22B6E">
        <w:t>__</w:t>
      </w:r>
      <w:r w:rsidRPr="00B22B6E">
        <w:t xml:space="preserve"> </w:t>
      </w:r>
      <w:proofErr w:type="spellStart"/>
      <w:r w:rsidR="004D69C5" w:rsidRPr="00B22B6E">
        <w:t>В.В.Кровельщикова</w:t>
      </w:r>
      <w:proofErr w:type="spellEnd"/>
    </w:p>
    <w:p w:rsidR="008E2F5C" w:rsidRDefault="008E2F5C" w:rsidP="00D975F4">
      <w:pPr>
        <w:tabs>
          <w:tab w:val="left" w:pos="540"/>
        </w:tabs>
        <w:jc w:val="both"/>
      </w:pPr>
    </w:p>
    <w:p w:rsidR="0036334D" w:rsidRPr="0036334D" w:rsidRDefault="0036334D" w:rsidP="0036334D">
      <w:pPr>
        <w:pStyle w:val="af"/>
        <w:tabs>
          <w:tab w:val="left" w:pos="4140"/>
        </w:tabs>
        <w:rPr>
          <w:sz w:val="24"/>
        </w:rPr>
      </w:pPr>
      <w:r w:rsidRPr="0036334D">
        <w:rPr>
          <w:sz w:val="24"/>
        </w:rPr>
        <w:t xml:space="preserve"> </w:t>
      </w:r>
    </w:p>
    <w:p w:rsidR="008E2F5C" w:rsidRPr="0036334D" w:rsidRDefault="008E2F5C" w:rsidP="00D975F4">
      <w:pPr>
        <w:tabs>
          <w:tab w:val="left" w:pos="540"/>
        </w:tabs>
        <w:jc w:val="both"/>
      </w:pPr>
    </w:p>
    <w:p w:rsidR="008C2B4D" w:rsidRPr="0036334D" w:rsidRDefault="008C2B4D" w:rsidP="00D975F4">
      <w:pPr>
        <w:jc w:val="both"/>
      </w:pPr>
    </w:p>
    <w:sectPr w:rsidR="008C2B4D" w:rsidRPr="0036334D" w:rsidSect="007655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77D" w:rsidRDefault="003E377D">
      <w:r>
        <w:separator/>
      </w:r>
    </w:p>
  </w:endnote>
  <w:endnote w:type="continuationSeparator" w:id="0">
    <w:p w:rsidR="003E377D" w:rsidRDefault="003E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77D" w:rsidRDefault="003E377D">
      <w:r>
        <w:separator/>
      </w:r>
    </w:p>
  </w:footnote>
  <w:footnote w:type="continuationSeparator" w:id="0">
    <w:p w:rsidR="003E377D" w:rsidRDefault="003E3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3730252"/>
    <w:multiLevelType w:val="hybridMultilevel"/>
    <w:tmpl w:val="F1AE28FE"/>
    <w:lvl w:ilvl="0" w:tplc="DE3EB0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A403DAD"/>
    <w:multiLevelType w:val="hybridMultilevel"/>
    <w:tmpl w:val="BE962222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6"/>
  </w:num>
  <w:num w:numId="3">
    <w:abstractNumId w:val="7"/>
  </w:num>
  <w:num w:numId="4">
    <w:abstractNumId w:val="2"/>
  </w:num>
  <w:num w:numId="5">
    <w:abstractNumId w:val="3"/>
  </w:num>
  <w:num w:numId="6">
    <w:abstractNumId w:val="17"/>
  </w:num>
  <w:num w:numId="7">
    <w:abstractNumId w:val="5"/>
  </w:num>
  <w:num w:numId="8">
    <w:abstractNumId w:val="10"/>
  </w:num>
  <w:num w:numId="9">
    <w:abstractNumId w:val="9"/>
  </w:num>
  <w:num w:numId="10">
    <w:abstractNumId w:val="13"/>
  </w:num>
  <w:num w:numId="11">
    <w:abstractNumId w:val="6"/>
  </w:num>
  <w:num w:numId="12">
    <w:abstractNumId w:val="4"/>
  </w:num>
  <w:num w:numId="13">
    <w:abstractNumId w:val="8"/>
  </w:num>
  <w:num w:numId="14">
    <w:abstractNumId w:val="12"/>
  </w:num>
  <w:num w:numId="15">
    <w:abstractNumId w:val="1"/>
  </w:num>
  <w:num w:numId="16">
    <w:abstractNumId w:val="0"/>
  </w:num>
  <w:num w:numId="17">
    <w:abstractNumId w:val="14"/>
  </w:num>
  <w:num w:numId="18">
    <w:abstractNumId w:val="18"/>
  </w:num>
  <w:num w:numId="19">
    <w:abstractNumId w:val="1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4724"/>
    <w:rsid w:val="00021E44"/>
    <w:rsid w:val="000230D2"/>
    <w:rsid w:val="0002319D"/>
    <w:rsid w:val="00031032"/>
    <w:rsid w:val="00041E39"/>
    <w:rsid w:val="00044885"/>
    <w:rsid w:val="00044D67"/>
    <w:rsid w:val="00052087"/>
    <w:rsid w:val="00056136"/>
    <w:rsid w:val="000574DA"/>
    <w:rsid w:val="0007215B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A623B"/>
    <w:rsid w:val="000B2E1C"/>
    <w:rsid w:val="000B301D"/>
    <w:rsid w:val="000B5DAE"/>
    <w:rsid w:val="000C0A05"/>
    <w:rsid w:val="000C1415"/>
    <w:rsid w:val="000C33D2"/>
    <w:rsid w:val="000C3467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64384"/>
    <w:rsid w:val="001714F7"/>
    <w:rsid w:val="00177F69"/>
    <w:rsid w:val="00181295"/>
    <w:rsid w:val="00181FBD"/>
    <w:rsid w:val="00183237"/>
    <w:rsid w:val="00184D9F"/>
    <w:rsid w:val="001A28E3"/>
    <w:rsid w:val="001A44A4"/>
    <w:rsid w:val="001A4922"/>
    <w:rsid w:val="001A74F0"/>
    <w:rsid w:val="001B072C"/>
    <w:rsid w:val="001B087E"/>
    <w:rsid w:val="001B7F66"/>
    <w:rsid w:val="001C1408"/>
    <w:rsid w:val="001D4906"/>
    <w:rsid w:val="001D5981"/>
    <w:rsid w:val="001D5F73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6A58"/>
    <w:rsid w:val="00257CAA"/>
    <w:rsid w:val="002631E4"/>
    <w:rsid w:val="00264DEC"/>
    <w:rsid w:val="0026708F"/>
    <w:rsid w:val="00267A61"/>
    <w:rsid w:val="00270E97"/>
    <w:rsid w:val="00274662"/>
    <w:rsid w:val="00277376"/>
    <w:rsid w:val="002820DA"/>
    <w:rsid w:val="002835B9"/>
    <w:rsid w:val="00285254"/>
    <w:rsid w:val="002858ED"/>
    <w:rsid w:val="00293DC1"/>
    <w:rsid w:val="00294060"/>
    <w:rsid w:val="00295C4A"/>
    <w:rsid w:val="002A08D9"/>
    <w:rsid w:val="002A0FF9"/>
    <w:rsid w:val="002A2442"/>
    <w:rsid w:val="002B44AA"/>
    <w:rsid w:val="002B6F37"/>
    <w:rsid w:val="002C0A48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4EAC"/>
    <w:rsid w:val="003207A6"/>
    <w:rsid w:val="00323991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5AE0"/>
    <w:rsid w:val="00382F1A"/>
    <w:rsid w:val="003853A7"/>
    <w:rsid w:val="003868D0"/>
    <w:rsid w:val="00390261"/>
    <w:rsid w:val="0039213C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201"/>
    <w:rsid w:val="003E057C"/>
    <w:rsid w:val="003E0E1F"/>
    <w:rsid w:val="003E2B30"/>
    <w:rsid w:val="003E2F6F"/>
    <w:rsid w:val="003E377D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20724"/>
    <w:rsid w:val="004227DF"/>
    <w:rsid w:val="0042386C"/>
    <w:rsid w:val="00432040"/>
    <w:rsid w:val="0043488C"/>
    <w:rsid w:val="00435CF0"/>
    <w:rsid w:val="00436E33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4F26ED"/>
    <w:rsid w:val="00501A0B"/>
    <w:rsid w:val="00502AE6"/>
    <w:rsid w:val="0050418C"/>
    <w:rsid w:val="00511C81"/>
    <w:rsid w:val="00532355"/>
    <w:rsid w:val="005326F7"/>
    <w:rsid w:val="00533449"/>
    <w:rsid w:val="00535FFC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1D48"/>
    <w:rsid w:val="005A7457"/>
    <w:rsid w:val="005B1AE9"/>
    <w:rsid w:val="005C4F0D"/>
    <w:rsid w:val="005D25E4"/>
    <w:rsid w:val="005E2BA6"/>
    <w:rsid w:val="005E4B67"/>
    <w:rsid w:val="005F0E4D"/>
    <w:rsid w:val="005F4E5C"/>
    <w:rsid w:val="005F6535"/>
    <w:rsid w:val="0060568F"/>
    <w:rsid w:val="00611C13"/>
    <w:rsid w:val="0061321E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D7B26"/>
    <w:rsid w:val="006F3596"/>
    <w:rsid w:val="006F3A24"/>
    <w:rsid w:val="006F3AA1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301"/>
    <w:rsid w:val="007F7B55"/>
    <w:rsid w:val="00801356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555E4"/>
    <w:rsid w:val="008605BE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B4D"/>
    <w:rsid w:val="008C5C13"/>
    <w:rsid w:val="008D64F5"/>
    <w:rsid w:val="008D6B5B"/>
    <w:rsid w:val="008E0082"/>
    <w:rsid w:val="008E0780"/>
    <w:rsid w:val="008E1986"/>
    <w:rsid w:val="008E2F5C"/>
    <w:rsid w:val="00901CCA"/>
    <w:rsid w:val="0090259E"/>
    <w:rsid w:val="009042FA"/>
    <w:rsid w:val="0090486C"/>
    <w:rsid w:val="00904BEF"/>
    <w:rsid w:val="0091030E"/>
    <w:rsid w:val="009121AA"/>
    <w:rsid w:val="009143D2"/>
    <w:rsid w:val="009222C4"/>
    <w:rsid w:val="00942AF1"/>
    <w:rsid w:val="00942E6F"/>
    <w:rsid w:val="00953FEC"/>
    <w:rsid w:val="00957A13"/>
    <w:rsid w:val="00964EC6"/>
    <w:rsid w:val="00975617"/>
    <w:rsid w:val="00987D5C"/>
    <w:rsid w:val="00995FFD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D1CA6"/>
    <w:rsid w:val="009D7505"/>
    <w:rsid w:val="009E094E"/>
    <w:rsid w:val="009F161F"/>
    <w:rsid w:val="00A00209"/>
    <w:rsid w:val="00A03A1E"/>
    <w:rsid w:val="00A075A1"/>
    <w:rsid w:val="00A20505"/>
    <w:rsid w:val="00A208E3"/>
    <w:rsid w:val="00A24ED6"/>
    <w:rsid w:val="00A53294"/>
    <w:rsid w:val="00A53531"/>
    <w:rsid w:val="00A553A8"/>
    <w:rsid w:val="00A57511"/>
    <w:rsid w:val="00A62EA9"/>
    <w:rsid w:val="00A70A9D"/>
    <w:rsid w:val="00A7301C"/>
    <w:rsid w:val="00A743D2"/>
    <w:rsid w:val="00A81CF3"/>
    <w:rsid w:val="00A8314E"/>
    <w:rsid w:val="00A86454"/>
    <w:rsid w:val="00A865BD"/>
    <w:rsid w:val="00AA1953"/>
    <w:rsid w:val="00AA4356"/>
    <w:rsid w:val="00AA5711"/>
    <w:rsid w:val="00AB1FC5"/>
    <w:rsid w:val="00AB3ACD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2B6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761A0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D5507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0FE8"/>
    <w:rsid w:val="00C51B9E"/>
    <w:rsid w:val="00C536FF"/>
    <w:rsid w:val="00C57E02"/>
    <w:rsid w:val="00C65E63"/>
    <w:rsid w:val="00C670C7"/>
    <w:rsid w:val="00C74207"/>
    <w:rsid w:val="00C744B9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D3298"/>
    <w:rsid w:val="00CD5673"/>
    <w:rsid w:val="00CE4EAE"/>
    <w:rsid w:val="00D001F5"/>
    <w:rsid w:val="00D01F10"/>
    <w:rsid w:val="00D02354"/>
    <w:rsid w:val="00D06120"/>
    <w:rsid w:val="00D10B1F"/>
    <w:rsid w:val="00D14066"/>
    <w:rsid w:val="00D16F4B"/>
    <w:rsid w:val="00D17AC6"/>
    <w:rsid w:val="00D23842"/>
    <w:rsid w:val="00D2713F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E7B44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2678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B5030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5A96"/>
    <w:rsid w:val="00FA6024"/>
    <w:rsid w:val="00FA7CC3"/>
    <w:rsid w:val="00FB7C3E"/>
    <w:rsid w:val="00FC150E"/>
    <w:rsid w:val="00FD3A2D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link w:val="HTML0"/>
    <w:uiPriority w:val="99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8D64F5"/>
    <w:rPr>
      <w:rFonts w:ascii="Courier New" w:hAnsi="Courier New" w:cs="Courier New"/>
    </w:rPr>
  </w:style>
  <w:style w:type="paragraph" w:styleId="aff">
    <w:name w:val="List Paragraph"/>
    <w:basedOn w:val="a"/>
    <w:uiPriority w:val="34"/>
    <w:qFormat/>
    <w:rsid w:val="006D7B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link w:val="HTML0"/>
    <w:uiPriority w:val="99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8D64F5"/>
    <w:rPr>
      <w:rFonts w:ascii="Courier New" w:hAnsi="Courier New" w:cs="Courier New"/>
    </w:rPr>
  </w:style>
  <w:style w:type="paragraph" w:styleId="aff">
    <w:name w:val="List Paragraph"/>
    <w:basedOn w:val="a"/>
    <w:uiPriority w:val="34"/>
    <w:qFormat/>
    <w:rsid w:val="006D7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9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35E9E-2CDC-4EA5-BDBA-560CC59F6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166</TotalTime>
  <Pages>3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Наталия Сидоренко</cp:lastModifiedBy>
  <cp:revision>15</cp:revision>
  <cp:lastPrinted>2018-12-13T02:01:00Z</cp:lastPrinted>
  <dcterms:created xsi:type="dcterms:W3CDTF">2018-12-10T04:07:00Z</dcterms:created>
  <dcterms:modified xsi:type="dcterms:W3CDTF">2018-12-13T02:11:00Z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