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759"/>
        <w:gridCol w:w="434"/>
        <w:gridCol w:w="1635"/>
        <w:gridCol w:w="1394"/>
        <w:gridCol w:w="4417"/>
      </w:tblGrid>
      <w:tr w:rsidR="00D700DD" w:rsidRPr="00E75294" w:rsidTr="00987D5C">
        <w:trPr>
          <w:trHeight w:val="2430"/>
        </w:trPr>
        <w:tc>
          <w:tcPr>
            <w:tcW w:w="3828" w:type="dxa"/>
            <w:gridSpan w:val="3"/>
          </w:tcPr>
          <w:p w:rsidR="00D700DD" w:rsidRPr="00014724" w:rsidRDefault="00A15600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48pt" fillcolor="window">
                  <v:imagedata r:id="rId9" o:title="GerbTOugl"/>
                </v:shape>
              </w:pict>
            </w:r>
          </w:p>
          <w:p w:rsidR="00987D5C" w:rsidRPr="00014724" w:rsidRDefault="00987D5C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757CCA" w:rsidRPr="00014724" w:rsidRDefault="00757CCA" w:rsidP="00757CCA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757CCA" w:rsidRPr="00014724" w:rsidRDefault="00757CCA" w:rsidP="00757CCA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D700DD" w:rsidRPr="00014724" w:rsidRDefault="00757CCA" w:rsidP="00757CCA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987D5C" w:rsidRPr="00014724" w:rsidRDefault="00987D5C" w:rsidP="00987D5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757CCA" w:rsidRPr="00014724" w:rsidRDefault="00757CCA" w:rsidP="00757CCA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</w:t>
            </w:r>
            <w:r w:rsidR="003642AD" w:rsidRPr="00014724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Томск, 634029</w:t>
            </w:r>
          </w:p>
          <w:p w:rsidR="00757CCA" w:rsidRPr="00014724" w:rsidRDefault="00757CCA" w:rsidP="00757CCA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</w:t>
            </w:r>
            <w:r w:rsidR="003642AD" w:rsidRPr="00014724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2) 533-411, факс (382</w:t>
            </w:r>
            <w:r w:rsidR="003642AD" w:rsidRPr="00014724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2) 532-085</w:t>
            </w:r>
          </w:p>
          <w:p w:rsidR="00987D5C" w:rsidRPr="005A1D48" w:rsidRDefault="00757CCA" w:rsidP="00757CCA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D700DD" w:rsidRPr="00014724" w:rsidRDefault="00987D5C" w:rsidP="00987D5C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="003642AD" w:rsidRPr="005A1D48">
              <w:rPr>
                <w:sz w:val="14"/>
              </w:rPr>
              <w:t>/</w:t>
            </w:r>
            <w:r w:rsidR="003642AD"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</w:t>
            </w:r>
            <w:r w:rsidR="00014724" w:rsidRPr="005A1D48">
              <w:rPr>
                <w:sz w:val="14"/>
              </w:rPr>
              <w:t>7017147029</w:t>
            </w:r>
            <w:r w:rsidR="003642AD" w:rsidRPr="00014724">
              <w:rPr>
                <w:sz w:val="14"/>
              </w:rPr>
              <w:t>/</w:t>
            </w:r>
            <w:r w:rsidR="00014724" w:rsidRPr="005A1D48">
              <w:rPr>
                <w:sz w:val="14"/>
              </w:rPr>
              <w:t>701701001</w:t>
            </w:r>
            <w:r w:rsidR="003642AD" w:rsidRPr="00014724">
              <w:rPr>
                <w:sz w:val="14"/>
              </w:rPr>
              <w:t xml:space="preserve">, </w:t>
            </w:r>
            <w:r w:rsidRPr="00014724">
              <w:rPr>
                <w:sz w:val="14"/>
              </w:rPr>
              <w:t>ОГРН</w:t>
            </w:r>
            <w:r w:rsidRPr="005A1D48">
              <w:rPr>
                <w:sz w:val="14"/>
              </w:rPr>
              <w:t xml:space="preserve"> </w:t>
            </w:r>
            <w:r w:rsidR="00014724" w:rsidRPr="00014724">
              <w:rPr>
                <w:sz w:val="14"/>
              </w:rPr>
              <w:t>1067017153433</w:t>
            </w:r>
          </w:p>
          <w:p w:rsidR="00D700DD" w:rsidRPr="005A1D48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5A1D48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5A1D48" w:rsidRDefault="00D700DD" w:rsidP="005D25E4">
            <w:pPr>
              <w:pStyle w:val="a7"/>
              <w:rPr>
                <w:b w:val="0"/>
                <w:sz w:val="28"/>
                <w:szCs w:val="28"/>
              </w:rPr>
            </w:pPr>
          </w:p>
          <w:p w:rsidR="00D700DD" w:rsidRPr="005A1D48" w:rsidRDefault="00D700DD" w:rsidP="005D25E4">
            <w:pPr>
              <w:rPr>
                <w:sz w:val="28"/>
                <w:szCs w:val="28"/>
              </w:rPr>
            </w:pPr>
          </w:p>
          <w:p w:rsidR="00D700DD" w:rsidRPr="005A1D48" w:rsidRDefault="00D700DD" w:rsidP="005D25E4">
            <w:pPr>
              <w:rPr>
                <w:sz w:val="28"/>
                <w:szCs w:val="28"/>
              </w:rPr>
            </w:pPr>
          </w:p>
          <w:p w:rsidR="00D700DD" w:rsidRPr="002D0482" w:rsidRDefault="00D700DD" w:rsidP="005A1D48">
            <w:pPr>
              <w:rPr>
                <w:sz w:val="28"/>
                <w:szCs w:val="28"/>
              </w:rPr>
            </w:pPr>
          </w:p>
        </w:tc>
      </w:tr>
      <w:tr w:rsidR="00D700DD" w:rsidRPr="00A553A8" w:rsidTr="00987D5C">
        <w:tblPrEx>
          <w:tblLook w:val="04A0" w:firstRow="1" w:lastRow="0" w:firstColumn="1" w:lastColumn="0" w:noHBand="0" w:noVBand="1"/>
        </w:tblPrEx>
        <w:tc>
          <w:tcPr>
            <w:tcW w:w="1759" w:type="dxa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D975F4" w:rsidRDefault="00D975F4" w:rsidP="00D975F4">
      <w:pPr>
        <w:jc w:val="center"/>
        <w:rPr>
          <w:b/>
          <w:sz w:val="28"/>
          <w:szCs w:val="28"/>
        </w:rPr>
      </w:pPr>
    </w:p>
    <w:p w:rsidR="00D975F4" w:rsidRPr="00E0074D" w:rsidRDefault="00D975F4" w:rsidP="00D975F4">
      <w:pPr>
        <w:jc w:val="center"/>
        <w:rPr>
          <w:b/>
        </w:rPr>
      </w:pPr>
      <w:r w:rsidRPr="00E0074D">
        <w:rPr>
          <w:b/>
        </w:rPr>
        <w:t xml:space="preserve">Протокол № </w:t>
      </w:r>
      <w:r w:rsidR="00970810" w:rsidRPr="00E0074D">
        <w:rPr>
          <w:b/>
        </w:rPr>
        <w:t>3</w:t>
      </w:r>
    </w:p>
    <w:p w:rsidR="00D975F4" w:rsidRPr="00E0074D" w:rsidRDefault="00D975F4" w:rsidP="00D975F4">
      <w:pPr>
        <w:jc w:val="center"/>
      </w:pPr>
      <w:r w:rsidRPr="00E0074D">
        <w:t>заседания 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E0074D" w:rsidRDefault="00D975F4" w:rsidP="00D975F4">
      <w:pPr>
        <w:jc w:val="center"/>
        <w:rPr>
          <w:b/>
        </w:rPr>
      </w:pPr>
    </w:p>
    <w:p w:rsidR="00D975F4" w:rsidRPr="00E0074D" w:rsidRDefault="00D975F4" w:rsidP="00D975F4">
      <w:pPr>
        <w:jc w:val="both"/>
      </w:pPr>
      <w:r w:rsidRPr="00E0074D">
        <w:t xml:space="preserve">г. Томск  </w:t>
      </w:r>
      <w:r w:rsidRPr="00E0074D">
        <w:tab/>
      </w:r>
      <w:r w:rsidRPr="00E0074D">
        <w:tab/>
      </w:r>
      <w:r w:rsidRPr="00E0074D">
        <w:tab/>
      </w:r>
      <w:r w:rsidRPr="00E0074D">
        <w:tab/>
      </w:r>
      <w:r w:rsidRPr="00E0074D">
        <w:tab/>
      </w:r>
      <w:r w:rsidRPr="00E0074D">
        <w:tab/>
      </w:r>
      <w:r w:rsidRPr="00E0074D">
        <w:tab/>
      </w:r>
      <w:r w:rsidRPr="00E0074D">
        <w:tab/>
        <w:t xml:space="preserve">                      </w:t>
      </w:r>
      <w:r w:rsidR="00CE3055">
        <w:t xml:space="preserve"> </w:t>
      </w:r>
      <w:r w:rsidR="00E0074D">
        <w:t>07</w:t>
      </w:r>
      <w:r w:rsidRPr="00E0074D">
        <w:t xml:space="preserve"> июня   201</w:t>
      </w:r>
      <w:r w:rsidR="00970810" w:rsidRPr="00E0074D">
        <w:t>8</w:t>
      </w:r>
      <w:r w:rsidRPr="00E0074D">
        <w:t xml:space="preserve"> г.</w:t>
      </w:r>
    </w:p>
    <w:p w:rsidR="00D975F4" w:rsidRPr="00E0074D" w:rsidRDefault="00D975F4" w:rsidP="00D975F4">
      <w:pPr>
        <w:tabs>
          <w:tab w:val="left" w:pos="720"/>
        </w:tabs>
        <w:rPr>
          <w:b/>
        </w:rPr>
      </w:pPr>
    </w:p>
    <w:p w:rsidR="00D975F4" w:rsidRPr="00E0074D" w:rsidRDefault="00D975F4" w:rsidP="00D975F4">
      <w:pPr>
        <w:tabs>
          <w:tab w:val="left" w:pos="720"/>
        </w:tabs>
        <w:rPr>
          <w:b/>
        </w:rPr>
      </w:pPr>
      <w:r w:rsidRPr="00E0074D">
        <w:rPr>
          <w:b/>
        </w:rPr>
        <w:t>Повестка:</w:t>
      </w:r>
    </w:p>
    <w:p w:rsidR="00D975F4" w:rsidRPr="00E0074D" w:rsidRDefault="00D975F4" w:rsidP="00B34FE4">
      <w:pPr>
        <w:ind w:firstLine="567"/>
        <w:jc w:val="both"/>
      </w:pPr>
      <w:r w:rsidRPr="00E0074D">
        <w:t xml:space="preserve">1. </w:t>
      </w:r>
      <w:proofErr w:type="gramStart"/>
      <w:r w:rsidRPr="00E0074D">
        <w:t>Результаты предоставления сведений о доходах, расходах и имуществе, 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(докладчик:</w:t>
      </w:r>
      <w:proofErr w:type="gramEnd"/>
      <w:r w:rsidRPr="00E0074D">
        <w:t xml:space="preserve"> Каменская С.В.).</w:t>
      </w:r>
    </w:p>
    <w:p w:rsidR="00D975F4" w:rsidRPr="00E0074D" w:rsidRDefault="00D975F4" w:rsidP="00B34FE4">
      <w:pPr>
        <w:ind w:firstLine="567"/>
        <w:jc w:val="both"/>
      </w:pPr>
      <w:r w:rsidRPr="00E0074D">
        <w:t>2. Отчет о выполнении мероприятий Плана противодействия коррупции во 2 квартале 201</w:t>
      </w:r>
      <w:r w:rsidR="000534FE">
        <w:t>8</w:t>
      </w:r>
      <w:r w:rsidRPr="00E0074D">
        <w:t xml:space="preserve"> года (докладчик </w:t>
      </w:r>
      <w:proofErr w:type="spellStart"/>
      <w:r w:rsidRPr="00E0074D">
        <w:t>Абсалямова</w:t>
      </w:r>
      <w:proofErr w:type="spellEnd"/>
      <w:r w:rsidRPr="00E0074D">
        <w:t xml:space="preserve"> Н.И.).</w:t>
      </w:r>
    </w:p>
    <w:p w:rsidR="00D975F4" w:rsidRPr="00E0074D" w:rsidRDefault="00D975F4" w:rsidP="00B34FE4">
      <w:pPr>
        <w:ind w:firstLine="567"/>
        <w:jc w:val="both"/>
      </w:pPr>
      <w:r w:rsidRPr="00E0074D">
        <w:t>3. Анализ деятельности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 в первом полугодии 201</w:t>
      </w:r>
      <w:r w:rsidR="00846B2B" w:rsidRPr="00E0074D">
        <w:t>8</w:t>
      </w:r>
      <w:r w:rsidRPr="00E0074D">
        <w:t xml:space="preserve"> года. </w:t>
      </w:r>
      <w:proofErr w:type="gramStart"/>
      <w:r w:rsidRPr="00E0074D">
        <w:t>Утверждение плана работы на 2 полугодие 201</w:t>
      </w:r>
      <w:r w:rsidR="00970810" w:rsidRPr="00E0074D">
        <w:t>8</w:t>
      </w:r>
      <w:r w:rsidRPr="00E0074D">
        <w:t xml:space="preserve"> года (докладчик:</w:t>
      </w:r>
      <w:proofErr w:type="gramEnd"/>
      <w:r w:rsidRPr="00E0074D">
        <w:t xml:space="preserve"> Каменская С.В.)</w:t>
      </w:r>
      <w:r w:rsidR="000230D2" w:rsidRPr="00E0074D">
        <w:t>.</w:t>
      </w:r>
    </w:p>
    <w:p w:rsidR="00970810" w:rsidRPr="00E0074D" w:rsidRDefault="00970810" w:rsidP="00D975F4">
      <w:pPr>
        <w:jc w:val="both"/>
      </w:pPr>
    </w:p>
    <w:p w:rsidR="00D975F4" w:rsidRPr="00E0074D" w:rsidRDefault="00D975F4" w:rsidP="00D975F4">
      <w:pPr>
        <w:jc w:val="both"/>
      </w:pPr>
    </w:p>
    <w:p w:rsidR="00D975F4" w:rsidRPr="00E0074D" w:rsidRDefault="00D975F4" w:rsidP="00D975F4">
      <w:pPr>
        <w:jc w:val="both"/>
        <w:rPr>
          <w:b/>
        </w:rPr>
      </w:pPr>
      <w:r w:rsidRPr="00E0074D">
        <w:t>С</w:t>
      </w:r>
      <w:r w:rsidRPr="00E0074D">
        <w:rPr>
          <w:b/>
        </w:rPr>
        <w:t>остав  комиссии:</w:t>
      </w:r>
    </w:p>
    <w:p w:rsidR="00D975F4" w:rsidRPr="00E0074D" w:rsidRDefault="00D975F4" w:rsidP="00D975F4">
      <w:pPr>
        <w:jc w:val="both"/>
      </w:pPr>
      <w:r w:rsidRPr="00E0074D">
        <w:t>Состав комиссии:</w:t>
      </w:r>
    </w:p>
    <w:p w:rsidR="00D975F4" w:rsidRPr="00E0074D" w:rsidRDefault="00D975F4" w:rsidP="00D975F4">
      <w:pPr>
        <w:jc w:val="both"/>
      </w:pPr>
    </w:p>
    <w:p w:rsidR="00D975F4" w:rsidRPr="00E0074D" w:rsidRDefault="00D975F4" w:rsidP="00D975F4">
      <w:pPr>
        <w:jc w:val="both"/>
      </w:pPr>
      <w:r w:rsidRPr="00E0074D">
        <w:t>Председатель комиссии:</w:t>
      </w:r>
    </w:p>
    <w:p w:rsidR="00D975F4" w:rsidRPr="00E0074D" w:rsidRDefault="00D975F4" w:rsidP="00D975F4">
      <w:pPr>
        <w:jc w:val="both"/>
      </w:pPr>
      <w:proofErr w:type="spellStart"/>
      <w:r w:rsidRPr="00E0074D">
        <w:t>Верюжская</w:t>
      </w:r>
      <w:proofErr w:type="spellEnd"/>
      <w:r w:rsidRPr="00E0074D">
        <w:t xml:space="preserve"> Ольга Владиславовна – заместитель председателя Комитета по лицензированию Томской области </w:t>
      </w:r>
    </w:p>
    <w:p w:rsidR="00D975F4" w:rsidRPr="00E0074D" w:rsidRDefault="00D975F4" w:rsidP="00D975F4">
      <w:pPr>
        <w:tabs>
          <w:tab w:val="left" w:pos="720"/>
        </w:tabs>
        <w:jc w:val="both"/>
      </w:pPr>
    </w:p>
    <w:p w:rsidR="00D975F4" w:rsidRPr="00E0074D" w:rsidRDefault="00D975F4" w:rsidP="00D975F4">
      <w:pPr>
        <w:jc w:val="both"/>
      </w:pPr>
      <w:r w:rsidRPr="00E0074D">
        <w:t>Члены комиссии:</w:t>
      </w:r>
    </w:p>
    <w:p w:rsidR="00D975F4" w:rsidRPr="00E0074D" w:rsidRDefault="00D975F4" w:rsidP="00D975F4">
      <w:pPr>
        <w:jc w:val="both"/>
      </w:pPr>
      <w:proofErr w:type="spellStart"/>
      <w:r w:rsidRPr="00E0074D">
        <w:t>Абсалямова</w:t>
      </w:r>
      <w:proofErr w:type="spellEnd"/>
      <w:r w:rsidRPr="00E0074D">
        <w:t xml:space="preserve"> </w:t>
      </w:r>
      <w:proofErr w:type="spellStart"/>
      <w:r w:rsidRPr="00E0074D">
        <w:t>Надия</w:t>
      </w:r>
      <w:proofErr w:type="spellEnd"/>
      <w:r w:rsidRPr="00E0074D">
        <w:t xml:space="preserve"> </w:t>
      </w:r>
      <w:proofErr w:type="spellStart"/>
      <w:r w:rsidRPr="00E0074D">
        <w:t>Ильясовна</w:t>
      </w:r>
      <w:proofErr w:type="spellEnd"/>
      <w:r w:rsidRPr="00E0074D">
        <w:t xml:space="preserve"> – консультант отдела правовых вопросов и экспертизы</w:t>
      </w:r>
    </w:p>
    <w:p w:rsidR="00D975F4" w:rsidRPr="00E0074D" w:rsidRDefault="00D975F4" w:rsidP="00D975F4">
      <w:pPr>
        <w:jc w:val="both"/>
      </w:pPr>
      <w:r w:rsidRPr="00E0074D">
        <w:t>Каменская Светлана Викторовна – главный специалист отдела правовых вопросов и экспертизы</w:t>
      </w:r>
    </w:p>
    <w:p w:rsidR="00D975F4" w:rsidRPr="00E0074D" w:rsidRDefault="00E027AB" w:rsidP="00D975F4">
      <w:pPr>
        <w:tabs>
          <w:tab w:val="left" w:pos="9355"/>
        </w:tabs>
        <w:jc w:val="both"/>
      </w:pPr>
      <w:r w:rsidRPr="00E0074D">
        <w:t xml:space="preserve"> </w:t>
      </w:r>
    </w:p>
    <w:p w:rsidR="00D975F4" w:rsidRPr="00E0074D" w:rsidRDefault="00D975F4" w:rsidP="00D975F4">
      <w:pPr>
        <w:tabs>
          <w:tab w:val="left" w:pos="9355"/>
        </w:tabs>
        <w:jc w:val="both"/>
      </w:pPr>
      <w:r w:rsidRPr="00E0074D">
        <w:t>Представитель Департамента по профилактике коррупционных и иных правонарушений Администрации Томской области:</w:t>
      </w:r>
    </w:p>
    <w:p w:rsidR="00D975F4" w:rsidRDefault="00CE3055" w:rsidP="00D975F4">
      <w:pPr>
        <w:tabs>
          <w:tab w:val="left" w:pos="9355"/>
        </w:tabs>
        <w:jc w:val="both"/>
        <w:rPr>
          <w:color w:val="000000"/>
        </w:rPr>
      </w:pPr>
      <w:r w:rsidRPr="00312087">
        <w:rPr>
          <w:color w:val="000000"/>
        </w:rPr>
        <w:lastRenderedPageBreak/>
        <w:t>Сидоров Владимир Владимирович – главный специалист Комитета противодействия коррупции Департамента по профилактике коррупционных и иных правонарушений Администрации Томской области</w:t>
      </w:r>
      <w:r>
        <w:rPr>
          <w:color w:val="000000"/>
        </w:rPr>
        <w:t>.</w:t>
      </w:r>
    </w:p>
    <w:p w:rsidR="00CE3055" w:rsidRPr="00E0074D" w:rsidRDefault="00CE3055" w:rsidP="00D975F4">
      <w:pPr>
        <w:tabs>
          <w:tab w:val="left" w:pos="9355"/>
        </w:tabs>
        <w:jc w:val="both"/>
      </w:pPr>
    </w:p>
    <w:p w:rsidR="00D975F4" w:rsidRPr="00E0074D" w:rsidRDefault="00D975F4" w:rsidP="00D975F4">
      <w:pPr>
        <w:tabs>
          <w:tab w:val="left" w:pos="9355"/>
        </w:tabs>
        <w:jc w:val="both"/>
      </w:pPr>
      <w:r w:rsidRPr="00E0074D">
        <w:t>Независимые эксперты:</w:t>
      </w:r>
    </w:p>
    <w:p w:rsidR="00D975F4" w:rsidRPr="00E0074D" w:rsidRDefault="00D975F4" w:rsidP="00D975F4">
      <w:pPr>
        <w:jc w:val="both"/>
      </w:pPr>
      <w:r w:rsidRPr="00E0074D">
        <w:t>Золотарев Николай Петрович – директор филиала Российской академии народного хозяйства и государственной службы при Президенте Российской Федерации, кандидат экономических наук;</w:t>
      </w:r>
    </w:p>
    <w:p w:rsidR="00E0074D" w:rsidRPr="00E0074D" w:rsidRDefault="00E0074D" w:rsidP="00E0074D">
      <w:pPr>
        <w:jc w:val="both"/>
        <w:rPr>
          <w:b/>
        </w:rPr>
      </w:pPr>
      <w:proofErr w:type="spellStart"/>
      <w:r w:rsidRPr="00E0074D">
        <w:t>Кровельщикова</w:t>
      </w:r>
      <w:proofErr w:type="spellEnd"/>
      <w:r w:rsidR="00D975F4" w:rsidRPr="00E0074D">
        <w:t xml:space="preserve"> </w:t>
      </w:r>
      <w:r w:rsidRPr="00E0074D">
        <w:t xml:space="preserve">В.В. </w:t>
      </w:r>
      <w:r w:rsidR="00D975F4" w:rsidRPr="00E0074D">
        <w:t xml:space="preserve">– </w:t>
      </w:r>
      <w:r w:rsidRPr="00E0074D">
        <w:t xml:space="preserve">доцент кафедры конституционного и международного права Юридического института ФГАОУ </w:t>
      </w:r>
      <w:proofErr w:type="gramStart"/>
      <w:r w:rsidRPr="00E0074D">
        <w:t>ВО</w:t>
      </w:r>
      <w:proofErr w:type="gramEnd"/>
      <w:r w:rsidRPr="00E0074D">
        <w:t xml:space="preserve"> «Национальный исследовательский  Томский государственный университет», кандидат юридических наук.</w:t>
      </w:r>
    </w:p>
    <w:p w:rsidR="00D975F4" w:rsidRPr="00E0074D" w:rsidRDefault="00D975F4" w:rsidP="00D975F4">
      <w:pPr>
        <w:jc w:val="both"/>
        <w:rPr>
          <w:b/>
        </w:rPr>
      </w:pPr>
    </w:p>
    <w:p w:rsidR="00D975F4" w:rsidRPr="00E0074D" w:rsidRDefault="00D975F4" w:rsidP="00D975F4">
      <w:pPr>
        <w:tabs>
          <w:tab w:val="left" w:pos="9355"/>
        </w:tabs>
        <w:jc w:val="both"/>
      </w:pPr>
    </w:p>
    <w:p w:rsidR="00D975F4" w:rsidRPr="00E0074D" w:rsidRDefault="00D975F4" w:rsidP="003724C8">
      <w:pPr>
        <w:numPr>
          <w:ilvl w:val="0"/>
          <w:numId w:val="13"/>
        </w:numPr>
        <w:ind w:left="0" w:firstLine="709"/>
        <w:jc w:val="both"/>
      </w:pPr>
      <w:r w:rsidRPr="00E0074D">
        <w:t>По первому вопросу повестки:</w:t>
      </w:r>
    </w:p>
    <w:p w:rsidR="003724C8" w:rsidRPr="00E0074D" w:rsidRDefault="003724C8" w:rsidP="003724C8">
      <w:pPr>
        <w:ind w:firstLine="709"/>
        <w:jc w:val="both"/>
      </w:pPr>
      <w:r w:rsidRPr="00E0074D">
        <w:t>главный специалист отдела правовых вопросов и экспертизы Каменская Светлана Викторовна доложила о результатах предоставления сведений о доходах, расходах и имуществе, 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</w:t>
      </w:r>
      <w:r w:rsidR="00293DC1" w:rsidRPr="00E0074D">
        <w:t>.</w:t>
      </w:r>
    </w:p>
    <w:p w:rsidR="00D975F4" w:rsidRPr="00E0074D" w:rsidRDefault="00D975F4" w:rsidP="00D975F4">
      <w:pPr>
        <w:ind w:firstLine="709"/>
        <w:jc w:val="both"/>
      </w:pPr>
      <w:r w:rsidRPr="00E0074D">
        <w:t>2. По второму вопросу повестки:</w:t>
      </w:r>
    </w:p>
    <w:p w:rsidR="003724C8" w:rsidRPr="00E0074D" w:rsidRDefault="003724C8" w:rsidP="003724C8">
      <w:pPr>
        <w:ind w:firstLine="709"/>
        <w:jc w:val="both"/>
      </w:pPr>
      <w:r w:rsidRPr="00E0074D">
        <w:t xml:space="preserve">консультант отдела правовых вопросов и экспертизы </w:t>
      </w:r>
      <w:proofErr w:type="spellStart"/>
      <w:r w:rsidRPr="00E0074D">
        <w:t>Абсалямова</w:t>
      </w:r>
      <w:proofErr w:type="spellEnd"/>
      <w:r w:rsidRPr="00E0074D">
        <w:t xml:space="preserve"> </w:t>
      </w:r>
      <w:proofErr w:type="spellStart"/>
      <w:r w:rsidRPr="00E0074D">
        <w:t>Надия</w:t>
      </w:r>
      <w:proofErr w:type="spellEnd"/>
      <w:r w:rsidRPr="00E0074D">
        <w:t xml:space="preserve"> </w:t>
      </w:r>
      <w:proofErr w:type="spellStart"/>
      <w:r w:rsidRPr="00E0074D">
        <w:t>Ильясовна</w:t>
      </w:r>
      <w:proofErr w:type="spellEnd"/>
      <w:r w:rsidRPr="00E0074D">
        <w:t xml:space="preserve"> доложила о выполнении мероприятий Плана противодействия коррупции во 2 квартале 201</w:t>
      </w:r>
      <w:r w:rsidR="00970810" w:rsidRPr="00E0074D">
        <w:t>8</w:t>
      </w:r>
      <w:r w:rsidRPr="00E0074D">
        <w:t xml:space="preserve"> года.</w:t>
      </w:r>
    </w:p>
    <w:p w:rsidR="003724C8" w:rsidRPr="00E0074D" w:rsidRDefault="003724C8" w:rsidP="003724C8">
      <w:pPr>
        <w:numPr>
          <w:ilvl w:val="0"/>
          <w:numId w:val="14"/>
        </w:numPr>
        <w:ind w:left="0" w:firstLine="709"/>
        <w:jc w:val="both"/>
      </w:pPr>
      <w:r w:rsidRPr="00E0074D">
        <w:t>По третьему вопросу повестки:</w:t>
      </w:r>
    </w:p>
    <w:p w:rsidR="00D975F4" w:rsidRPr="00E0074D" w:rsidRDefault="003724C8" w:rsidP="00D975F4">
      <w:pPr>
        <w:ind w:firstLine="709"/>
        <w:jc w:val="both"/>
      </w:pPr>
      <w:r w:rsidRPr="00E0074D">
        <w:t>главный специалист отдела правовых вопросов и экспертизы Каменская Светлана Викторовна доложила о результатах анализа деятельности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 в первом полугодии 201</w:t>
      </w:r>
      <w:r w:rsidR="00970810" w:rsidRPr="00E0074D">
        <w:t>8</w:t>
      </w:r>
      <w:r w:rsidRPr="00E0074D">
        <w:t xml:space="preserve"> года. Также вынесла вопрос об утверждении плана работы Комиссии на 2 полугодие 201</w:t>
      </w:r>
      <w:r w:rsidR="00970810" w:rsidRPr="00E0074D">
        <w:t>8</w:t>
      </w:r>
      <w:r w:rsidRPr="00E0074D">
        <w:t xml:space="preserve"> года.</w:t>
      </w:r>
    </w:p>
    <w:p w:rsidR="001F52F2" w:rsidRDefault="001F52F2" w:rsidP="00D975F4">
      <w:pPr>
        <w:ind w:firstLine="709"/>
        <w:jc w:val="both"/>
      </w:pPr>
    </w:p>
    <w:p w:rsidR="00D975F4" w:rsidRPr="00E0074D" w:rsidRDefault="00D975F4" w:rsidP="00D975F4">
      <w:pPr>
        <w:ind w:firstLine="709"/>
        <w:jc w:val="both"/>
      </w:pPr>
      <w:r w:rsidRPr="00E0074D">
        <w:t>Решение комиссии:</w:t>
      </w:r>
    </w:p>
    <w:p w:rsidR="00D975F4" w:rsidRPr="00E0074D" w:rsidRDefault="00D975F4" w:rsidP="00D975F4">
      <w:pPr>
        <w:ind w:firstLine="709"/>
        <w:jc w:val="both"/>
      </w:pPr>
      <w:r w:rsidRPr="00E0074D">
        <w:t xml:space="preserve">По вопросам с 1 по </w:t>
      </w:r>
      <w:r w:rsidR="001F52F2">
        <w:t>3</w:t>
      </w:r>
      <w:r w:rsidRPr="00E0074D">
        <w:t xml:space="preserve"> повестки:</w:t>
      </w:r>
    </w:p>
    <w:p w:rsidR="00D975F4" w:rsidRPr="00E0074D" w:rsidRDefault="00D975F4" w:rsidP="00D975F4">
      <w:pPr>
        <w:ind w:firstLine="709"/>
        <w:jc w:val="both"/>
      </w:pPr>
      <w:r w:rsidRPr="00E0074D">
        <w:t>Принять к сведению.</w:t>
      </w:r>
    </w:p>
    <w:p w:rsidR="00293DC1" w:rsidRPr="00E0074D" w:rsidRDefault="00293DC1" w:rsidP="00D975F4">
      <w:pPr>
        <w:ind w:firstLine="709"/>
        <w:jc w:val="both"/>
      </w:pPr>
      <w:r w:rsidRPr="00E0074D">
        <w:t>По вопросу 3 в части утверждения плана работы Комиссии на 2 полугодие 201</w:t>
      </w:r>
      <w:r w:rsidR="00970810" w:rsidRPr="00E0074D">
        <w:t>8</w:t>
      </w:r>
      <w:r w:rsidRPr="00E0074D">
        <w:t xml:space="preserve"> года:</w:t>
      </w:r>
    </w:p>
    <w:p w:rsidR="00293DC1" w:rsidRPr="00E0074D" w:rsidRDefault="00293DC1" w:rsidP="00D975F4">
      <w:pPr>
        <w:ind w:firstLine="709"/>
        <w:jc w:val="both"/>
      </w:pPr>
      <w:r w:rsidRPr="00E0074D">
        <w:t>Утвердить.</w:t>
      </w:r>
    </w:p>
    <w:p w:rsidR="00970810" w:rsidRPr="00E0074D" w:rsidRDefault="00970810" w:rsidP="00970810">
      <w:pPr>
        <w:ind w:firstLine="709"/>
        <w:jc w:val="both"/>
      </w:pPr>
    </w:p>
    <w:p w:rsidR="00D975F4" w:rsidRPr="00E0074D" w:rsidRDefault="00D975F4" w:rsidP="00D975F4">
      <w:pPr>
        <w:jc w:val="both"/>
      </w:pPr>
      <w:r w:rsidRPr="00E0074D">
        <w:tab/>
        <w:t xml:space="preserve"> </w:t>
      </w:r>
    </w:p>
    <w:p w:rsidR="00D975F4" w:rsidRPr="00E0074D" w:rsidRDefault="00D975F4" w:rsidP="00D975F4">
      <w:pPr>
        <w:jc w:val="both"/>
      </w:pPr>
      <w:r w:rsidRPr="00E0074D">
        <w:t xml:space="preserve">Приложения к протоколу: </w:t>
      </w:r>
    </w:p>
    <w:p w:rsidR="00D975F4" w:rsidRPr="00E0074D" w:rsidRDefault="00D975F4" w:rsidP="00D975F4">
      <w:pPr>
        <w:jc w:val="both"/>
      </w:pPr>
    </w:p>
    <w:p w:rsidR="00D975F4" w:rsidRPr="00E0074D" w:rsidRDefault="00D975F4" w:rsidP="00D975F4">
      <w:pPr>
        <w:numPr>
          <w:ilvl w:val="0"/>
          <w:numId w:val="12"/>
        </w:numPr>
        <w:jc w:val="both"/>
      </w:pPr>
      <w:r w:rsidRPr="00E0074D">
        <w:t xml:space="preserve">Информация о выполнении мероприятий Плана противодействия коррупции в </w:t>
      </w:r>
      <w:r w:rsidR="003724C8" w:rsidRPr="00E0074D">
        <w:t>2</w:t>
      </w:r>
      <w:r w:rsidRPr="00E0074D">
        <w:t xml:space="preserve"> квартале 201</w:t>
      </w:r>
      <w:r w:rsidR="00970810" w:rsidRPr="00E0074D">
        <w:t>8</w:t>
      </w:r>
      <w:r w:rsidR="00CE3055">
        <w:t xml:space="preserve"> года</w:t>
      </w:r>
      <w:r w:rsidRPr="00E0074D">
        <w:t>.</w:t>
      </w:r>
    </w:p>
    <w:p w:rsidR="00D975F4" w:rsidRPr="00E0074D" w:rsidRDefault="00D975F4" w:rsidP="00D975F4">
      <w:pPr>
        <w:numPr>
          <w:ilvl w:val="0"/>
          <w:numId w:val="12"/>
        </w:numPr>
        <w:jc w:val="both"/>
      </w:pPr>
      <w:r w:rsidRPr="00E0074D">
        <w:t xml:space="preserve">Информация о результатах </w:t>
      </w:r>
      <w:r w:rsidRPr="00E0074D">
        <w:rPr>
          <w:color w:val="000000"/>
        </w:rPr>
        <w:t>мониторинга исполнения должностных обязанностей гражданскими служащими, проходящими государственную гражданскую службу на должностях, замещение которых связано с коррупционными рисками</w:t>
      </w:r>
      <w:r w:rsidRPr="00E0074D">
        <w:t>.</w:t>
      </w:r>
    </w:p>
    <w:p w:rsidR="00293DC1" w:rsidRDefault="00293DC1" w:rsidP="00D975F4">
      <w:pPr>
        <w:numPr>
          <w:ilvl w:val="0"/>
          <w:numId w:val="12"/>
        </w:numPr>
        <w:jc w:val="both"/>
      </w:pPr>
      <w:r w:rsidRPr="00E0074D">
        <w:t>Информация о результатах предоставления сведений о доходах, расходах и имуществе, 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службе.</w:t>
      </w:r>
    </w:p>
    <w:p w:rsidR="00CE3055" w:rsidRPr="00CE3055" w:rsidRDefault="00CE3055" w:rsidP="00CE3055">
      <w:pPr>
        <w:numPr>
          <w:ilvl w:val="0"/>
          <w:numId w:val="12"/>
        </w:numPr>
        <w:jc w:val="both"/>
      </w:pPr>
      <w:r>
        <w:lastRenderedPageBreak/>
        <w:t>П</w:t>
      </w:r>
      <w:r w:rsidRPr="00CE3055">
        <w:t xml:space="preserve">лан работы </w:t>
      </w:r>
      <w:r w:rsidRPr="00CE3055">
        <w:t>комиссии по соблюдению требований к служебному поведению государственных гражданских служащих и урегулированию конфликта интересов  Комитета по лицензированию Томской области</w:t>
      </w:r>
      <w:r>
        <w:t xml:space="preserve"> </w:t>
      </w:r>
      <w:r w:rsidRPr="00CE3055">
        <w:t>на 2 полугодие 2018 года</w:t>
      </w:r>
    </w:p>
    <w:p w:rsidR="00CE3055" w:rsidRPr="00E0074D" w:rsidRDefault="00CE3055" w:rsidP="00CE3055">
      <w:pPr>
        <w:ind w:left="720"/>
        <w:jc w:val="both"/>
      </w:pPr>
    </w:p>
    <w:p w:rsidR="00D975F4" w:rsidRPr="00E0074D" w:rsidRDefault="00D975F4" w:rsidP="00D975F4">
      <w:pPr>
        <w:tabs>
          <w:tab w:val="left" w:pos="9355"/>
        </w:tabs>
      </w:pPr>
    </w:p>
    <w:p w:rsidR="00D975F4" w:rsidRPr="00E0074D" w:rsidRDefault="00D975F4" w:rsidP="00D975F4">
      <w:pPr>
        <w:tabs>
          <w:tab w:val="left" w:pos="9355"/>
        </w:tabs>
      </w:pPr>
    </w:p>
    <w:p w:rsidR="00D975F4" w:rsidRPr="00E0074D" w:rsidRDefault="00D975F4" w:rsidP="00D975F4">
      <w:pPr>
        <w:tabs>
          <w:tab w:val="left" w:pos="9355"/>
        </w:tabs>
      </w:pPr>
      <w:r w:rsidRPr="00E0074D">
        <w:t xml:space="preserve">Председатель Комиссии                                      ___________________ О.В. </w:t>
      </w:r>
      <w:proofErr w:type="spellStart"/>
      <w:r w:rsidRPr="00E0074D">
        <w:t>Верюжская</w:t>
      </w:r>
      <w:proofErr w:type="spellEnd"/>
    </w:p>
    <w:p w:rsidR="00D975F4" w:rsidRPr="00E0074D" w:rsidRDefault="00D975F4" w:rsidP="00D975F4">
      <w:pPr>
        <w:tabs>
          <w:tab w:val="left" w:pos="9355"/>
        </w:tabs>
      </w:pPr>
    </w:p>
    <w:p w:rsidR="00D975F4" w:rsidRPr="00E0074D" w:rsidRDefault="00D975F4" w:rsidP="00D975F4">
      <w:pPr>
        <w:tabs>
          <w:tab w:val="left" w:pos="9355"/>
        </w:tabs>
      </w:pPr>
      <w:r w:rsidRPr="00E0074D">
        <w:t xml:space="preserve">Член Комиссии:                                 </w:t>
      </w:r>
      <w:bookmarkStart w:id="0" w:name="_GoBack"/>
      <w:bookmarkEnd w:id="0"/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ab/>
      </w:r>
      <w:r w:rsidRPr="00E0074D">
        <w:tab/>
      </w:r>
      <w:r w:rsidRPr="00E0074D">
        <w:tab/>
      </w:r>
      <w:r w:rsidRPr="00E0074D">
        <w:tab/>
      </w:r>
      <w:r w:rsidRPr="00E0074D">
        <w:tab/>
        <w:t xml:space="preserve">       </w:t>
      </w:r>
      <w:r w:rsidRPr="00E0074D">
        <w:tab/>
        <w:t xml:space="preserve">                     __________________  Н.И. </w:t>
      </w:r>
      <w:proofErr w:type="spellStart"/>
      <w:r w:rsidRPr="00E0074D">
        <w:t>Абсалямова</w:t>
      </w:r>
      <w:proofErr w:type="spellEnd"/>
      <w:r w:rsidRPr="00E0074D">
        <w:t xml:space="preserve"> </w:t>
      </w:r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 xml:space="preserve">                                                                                 </w:t>
      </w:r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 xml:space="preserve">                                                                                ___________________ С.В. Каменская </w:t>
      </w:r>
    </w:p>
    <w:p w:rsidR="00D975F4" w:rsidRPr="00E0074D" w:rsidRDefault="00D975F4" w:rsidP="00D975F4">
      <w:pPr>
        <w:tabs>
          <w:tab w:val="left" w:pos="540"/>
        </w:tabs>
        <w:jc w:val="both"/>
      </w:pPr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 xml:space="preserve">Представитель Администрации </w:t>
      </w:r>
    </w:p>
    <w:p w:rsidR="00D975F4" w:rsidRDefault="00D975F4" w:rsidP="00D975F4">
      <w:pPr>
        <w:tabs>
          <w:tab w:val="left" w:pos="540"/>
        </w:tabs>
        <w:jc w:val="both"/>
      </w:pPr>
      <w:r w:rsidRPr="00E0074D">
        <w:t xml:space="preserve">Томской области:                                                      __________________ </w:t>
      </w:r>
      <w:r w:rsidR="00CE3055">
        <w:t xml:space="preserve">В.В. Сидоров </w:t>
      </w:r>
    </w:p>
    <w:p w:rsidR="00CE3055" w:rsidRPr="00E0074D" w:rsidRDefault="00CE3055" w:rsidP="00D975F4">
      <w:pPr>
        <w:tabs>
          <w:tab w:val="left" w:pos="540"/>
        </w:tabs>
        <w:jc w:val="both"/>
      </w:pPr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 xml:space="preserve">Независимые эксперты                                             __________________Н.П. Золотарев </w:t>
      </w:r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 xml:space="preserve">                                             </w:t>
      </w:r>
    </w:p>
    <w:p w:rsidR="00D975F4" w:rsidRPr="00E0074D" w:rsidRDefault="00D975F4" w:rsidP="00D975F4">
      <w:pPr>
        <w:tabs>
          <w:tab w:val="left" w:pos="540"/>
        </w:tabs>
        <w:jc w:val="both"/>
      </w:pPr>
      <w:r w:rsidRPr="00E0074D">
        <w:t xml:space="preserve">                                                                                      ________________ </w:t>
      </w:r>
      <w:r w:rsidR="00E0074D" w:rsidRPr="00E0074D">
        <w:t xml:space="preserve">В.В. </w:t>
      </w:r>
      <w:proofErr w:type="spellStart"/>
      <w:r w:rsidR="00E0074D" w:rsidRPr="00E0074D">
        <w:t>Кровельщикова</w:t>
      </w:r>
      <w:proofErr w:type="spellEnd"/>
    </w:p>
    <w:p w:rsidR="008C2B4D" w:rsidRPr="00E0074D" w:rsidRDefault="008C2B4D" w:rsidP="00D975F4">
      <w:pPr>
        <w:jc w:val="both"/>
      </w:pPr>
    </w:p>
    <w:sectPr w:rsidR="008C2B4D" w:rsidRPr="00E0074D" w:rsidSect="00765564">
      <w:headerReference w:type="even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600" w:rsidRDefault="00A15600">
      <w:r>
        <w:separator/>
      </w:r>
    </w:p>
  </w:endnote>
  <w:endnote w:type="continuationSeparator" w:id="0">
    <w:p w:rsidR="00A15600" w:rsidRDefault="00A1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600" w:rsidRDefault="00A15600">
      <w:r>
        <w:separator/>
      </w:r>
    </w:p>
  </w:footnote>
  <w:footnote w:type="continuationSeparator" w:id="0">
    <w:p w:rsidR="00A15600" w:rsidRDefault="00A15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A403DAD"/>
    <w:multiLevelType w:val="hybridMultilevel"/>
    <w:tmpl w:val="BE962222"/>
    <w:lvl w:ilvl="0" w:tplc="48E60E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12"/>
  </w:num>
  <w:num w:numId="11">
    <w:abstractNumId w:val="5"/>
  </w:num>
  <w:num w:numId="12">
    <w:abstractNumId w:val="3"/>
  </w:num>
  <w:num w:numId="13">
    <w:abstractNumId w:val="7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3D9"/>
    <w:rsid w:val="0001138E"/>
    <w:rsid w:val="00014724"/>
    <w:rsid w:val="00021E44"/>
    <w:rsid w:val="000230D2"/>
    <w:rsid w:val="0002319D"/>
    <w:rsid w:val="00031032"/>
    <w:rsid w:val="00041E39"/>
    <w:rsid w:val="00044885"/>
    <w:rsid w:val="00044D67"/>
    <w:rsid w:val="000534FE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D5F73"/>
    <w:rsid w:val="001E03AD"/>
    <w:rsid w:val="001F5284"/>
    <w:rsid w:val="001F52F2"/>
    <w:rsid w:val="00212E82"/>
    <w:rsid w:val="00213631"/>
    <w:rsid w:val="00215E30"/>
    <w:rsid w:val="00217B4F"/>
    <w:rsid w:val="00220B3D"/>
    <w:rsid w:val="00221069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3DC1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42AD"/>
    <w:rsid w:val="003724C8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20724"/>
    <w:rsid w:val="004227DF"/>
    <w:rsid w:val="0042386C"/>
    <w:rsid w:val="00432040"/>
    <w:rsid w:val="00435CF0"/>
    <w:rsid w:val="00436E33"/>
    <w:rsid w:val="0044115A"/>
    <w:rsid w:val="00442623"/>
    <w:rsid w:val="00442901"/>
    <w:rsid w:val="004437B8"/>
    <w:rsid w:val="00445879"/>
    <w:rsid w:val="004507D0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0D65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46B2B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42AF1"/>
    <w:rsid w:val="00942E6F"/>
    <w:rsid w:val="00953FEC"/>
    <w:rsid w:val="00964EC6"/>
    <w:rsid w:val="00970810"/>
    <w:rsid w:val="00975617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F161F"/>
    <w:rsid w:val="00A00209"/>
    <w:rsid w:val="00A03A1E"/>
    <w:rsid w:val="00A075A1"/>
    <w:rsid w:val="00A15600"/>
    <w:rsid w:val="00A20505"/>
    <w:rsid w:val="00A208E3"/>
    <w:rsid w:val="00A24ED6"/>
    <w:rsid w:val="00A50B94"/>
    <w:rsid w:val="00A53294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34FE4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77751"/>
    <w:rsid w:val="00B84867"/>
    <w:rsid w:val="00B86566"/>
    <w:rsid w:val="00B86568"/>
    <w:rsid w:val="00B92D07"/>
    <w:rsid w:val="00B951E4"/>
    <w:rsid w:val="00BC21C2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097"/>
    <w:rsid w:val="00C976B6"/>
    <w:rsid w:val="00CB18D0"/>
    <w:rsid w:val="00CB500B"/>
    <w:rsid w:val="00CB55A1"/>
    <w:rsid w:val="00CB69C8"/>
    <w:rsid w:val="00CB6E87"/>
    <w:rsid w:val="00CC516A"/>
    <w:rsid w:val="00CD3298"/>
    <w:rsid w:val="00CE3055"/>
    <w:rsid w:val="00CE4EAE"/>
    <w:rsid w:val="00D02354"/>
    <w:rsid w:val="00D06120"/>
    <w:rsid w:val="00D10B1F"/>
    <w:rsid w:val="00D149B5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E5FCD"/>
    <w:rsid w:val="00DF727B"/>
    <w:rsid w:val="00DF7EC5"/>
    <w:rsid w:val="00E0074D"/>
    <w:rsid w:val="00E00E79"/>
    <w:rsid w:val="00E01345"/>
    <w:rsid w:val="00E01369"/>
    <w:rsid w:val="00E01548"/>
    <w:rsid w:val="00E027A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1453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1E40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03AD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1FEB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EF5D1-9A04-40EF-8FE3-7862E5A63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92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Надия Абсалямова</cp:lastModifiedBy>
  <cp:revision>14</cp:revision>
  <cp:lastPrinted>2018-06-06T09:40:00Z</cp:lastPrinted>
  <dcterms:created xsi:type="dcterms:W3CDTF">2017-06-27T10:11:00Z</dcterms:created>
  <dcterms:modified xsi:type="dcterms:W3CDTF">2018-06-06T10:02:00Z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