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052087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48pt" fillcolor="window">
                  <v:imagedata r:id="rId9" o:title="GerbTOugl"/>
                </v:shape>
              </w:pic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7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181FBD" w:rsidRPr="00B22B6E">
        <w:rPr>
          <w:b/>
        </w:rPr>
        <w:t>4</w:t>
      </w:r>
    </w:p>
    <w:p w:rsidR="00D975F4" w:rsidRPr="00B22B6E" w:rsidRDefault="00D975F4" w:rsidP="00D975F4">
      <w:pPr>
        <w:jc w:val="center"/>
      </w:pPr>
      <w:r w:rsidRPr="00B22B6E">
        <w:t>заседания 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B22B6E" w:rsidRDefault="00D975F4" w:rsidP="00D975F4">
      <w:pPr>
        <w:jc w:val="both"/>
      </w:pPr>
      <w:r w:rsidRPr="00B22B6E">
        <w:t xml:space="preserve">г. Томск  </w:t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  <w:t xml:space="preserve">                     </w:t>
      </w:r>
      <w:r w:rsidR="00181FBD" w:rsidRPr="00B22B6E">
        <w:t>25</w:t>
      </w:r>
      <w:r w:rsidRPr="00B22B6E">
        <w:t xml:space="preserve"> </w:t>
      </w:r>
      <w:r w:rsidR="00181FBD" w:rsidRPr="00B22B6E">
        <w:t>дека</w:t>
      </w:r>
      <w:r w:rsidR="00812122" w:rsidRPr="00B22B6E">
        <w:t>бря</w:t>
      </w:r>
      <w:r w:rsidRPr="00B22B6E">
        <w:t xml:space="preserve"> 2017 г.</w:t>
      </w:r>
    </w:p>
    <w:p w:rsidR="00D975F4" w:rsidRPr="00B22B6E" w:rsidRDefault="00D975F4" w:rsidP="00D975F4">
      <w:pPr>
        <w:tabs>
          <w:tab w:val="left" w:pos="720"/>
        </w:tabs>
        <w:rPr>
          <w:b/>
        </w:rPr>
      </w:pPr>
    </w:p>
    <w:p w:rsidR="00D975F4" w:rsidRPr="00B22B6E" w:rsidRDefault="00D975F4" w:rsidP="00D975F4">
      <w:pPr>
        <w:tabs>
          <w:tab w:val="left" w:pos="720"/>
        </w:tabs>
        <w:rPr>
          <w:b/>
        </w:rPr>
      </w:pPr>
      <w:r w:rsidRPr="00B22B6E">
        <w:rPr>
          <w:b/>
        </w:rPr>
        <w:t>Повестка:</w:t>
      </w:r>
    </w:p>
    <w:p w:rsidR="00181FBD" w:rsidRPr="00B22B6E" w:rsidRDefault="00181FBD" w:rsidP="00181FBD">
      <w:pPr>
        <w:ind w:firstLine="709"/>
        <w:jc w:val="both"/>
        <w:rPr>
          <w:color w:val="000000"/>
        </w:rPr>
      </w:pPr>
      <w:r w:rsidRPr="00B22B6E">
        <w:t>1. О</w:t>
      </w:r>
      <w:r w:rsidRPr="00B22B6E">
        <w:rPr>
          <w:color w:val="000000"/>
        </w:rPr>
        <w:t>тчет о выполнении мероприятий Плана</w:t>
      </w:r>
      <w:r w:rsidR="00B22B6E" w:rsidRPr="00B22B6E">
        <w:rPr>
          <w:color w:val="000000"/>
        </w:rPr>
        <w:t xml:space="preserve"> работы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</w:t>
      </w:r>
      <w:r w:rsidRPr="00B22B6E">
        <w:rPr>
          <w:color w:val="000000"/>
        </w:rPr>
        <w:t xml:space="preserve"> в четвертом квартале 2017 года (докладчик – Каменская С.В.);</w:t>
      </w:r>
    </w:p>
    <w:p w:rsidR="00181FBD" w:rsidRPr="00B22B6E" w:rsidRDefault="00181FBD" w:rsidP="00181FBD">
      <w:pPr>
        <w:tabs>
          <w:tab w:val="left" w:pos="2190"/>
        </w:tabs>
        <w:ind w:firstLine="720"/>
        <w:jc w:val="both"/>
        <w:rPr>
          <w:color w:val="000000"/>
        </w:rPr>
      </w:pPr>
      <w:r w:rsidRPr="00B22B6E">
        <w:rPr>
          <w:color w:val="000000"/>
        </w:rPr>
        <w:t xml:space="preserve">2. </w:t>
      </w:r>
      <w:proofErr w:type="gramStart"/>
      <w:r w:rsidRPr="00B22B6E">
        <w:rPr>
          <w:color w:val="000000"/>
        </w:rPr>
        <w:t xml:space="preserve">Отчет о мониторинге административных регламентов предоставления государственных услуг, актуализации реестра государственных услуг (функций) Томской области, </w:t>
      </w:r>
      <w:r w:rsidR="00FD3A2D" w:rsidRPr="00B22B6E">
        <w:rPr>
          <w:color w:val="000000"/>
        </w:rPr>
        <w:t>размещени</w:t>
      </w:r>
      <w:r w:rsidR="009C6EA0">
        <w:rPr>
          <w:color w:val="000000"/>
        </w:rPr>
        <w:t>и</w:t>
      </w:r>
      <w:r w:rsidR="00FD3A2D" w:rsidRPr="00B22B6E">
        <w:rPr>
          <w:color w:val="000000"/>
        </w:rPr>
        <w:t xml:space="preserve"> сведений о государственных услугах Томской области в федеральной информационной системе «Федеральный реестр государственных и муниципальных услуг (функций)», раскрытии сведений информации о порядке оказания государственный услуг, предоставляемых Комитетом по лицензированию Томской области </w:t>
      </w:r>
      <w:r w:rsidRPr="00B22B6E">
        <w:rPr>
          <w:color w:val="000000"/>
        </w:rPr>
        <w:t xml:space="preserve">(докладчик – </w:t>
      </w:r>
      <w:proofErr w:type="spellStart"/>
      <w:r w:rsidRPr="00B22B6E">
        <w:rPr>
          <w:color w:val="000000"/>
        </w:rPr>
        <w:t>Абсалямова</w:t>
      </w:r>
      <w:proofErr w:type="spellEnd"/>
      <w:r w:rsidRPr="00B22B6E">
        <w:rPr>
          <w:color w:val="000000"/>
        </w:rPr>
        <w:t xml:space="preserve"> Н.И.).</w:t>
      </w:r>
      <w:proofErr w:type="gramEnd"/>
    </w:p>
    <w:p w:rsidR="00FD3A2D" w:rsidRPr="00B22B6E" w:rsidRDefault="00FD3A2D" w:rsidP="00181FBD">
      <w:pPr>
        <w:tabs>
          <w:tab w:val="left" w:pos="2190"/>
        </w:tabs>
        <w:ind w:firstLine="720"/>
        <w:jc w:val="both"/>
        <w:rPr>
          <w:color w:val="000000"/>
        </w:rPr>
      </w:pPr>
      <w:r w:rsidRPr="00B22B6E">
        <w:rPr>
          <w:color w:val="000000"/>
        </w:rPr>
        <w:t>3. 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(далее – Комиссия) во втором полугодии 2017 года</w:t>
      </w:r>
      <w:r w:rsidR="003E2F6F" w:rsidRPr="00B22B6E">
        <w:rPr>
          <w:color w:val="000000"/>
        </w:rPr>
        <w:t>.</w:t>
      </w:r>
      <w:r w:rsidRPr="00B22B6E">
        <w:rPr>
          <w:color w:val="000000"/>
        </w:rPr>
        <w:t xml:space="preserve"> </w:t>
      </w:r>
      <w:r w:rsidR="003E2F6F" w:rsidRPr="00B22B6E">
        <w:rPr>
          <w:color w:val="000000"/>
        </w:rPr>
        <w:t>У</w:t>
      </w:r>
      <w:r w:rsidRPr="00B22B6E">
        <w:rPr>
          <w:color w:val="000000"/>
        </w:rPr>
        <w:t xml:space="preserve">тверждение плана работы Комиссии на первое полугодие 2018 года (докладчик – </w:t>
      </w:r>
      <w:r w:rsidR="003E2F6F" w:rsidRPr="00B22B6E">
        <w:rPr>
          <w:color w:val="000000"/>
        </w:rPr>
        <w:t>Каменская С.В</w:t>
      </w:r>
      <w:r w:rsidRPr="00B22B6E">
        <w:rPr>
          <w:color w:val="000000"/>
        </w:rPr>
        <w:t>.)</w:t>
      </w:r>
    </w:p>
    <w:p w:rsidR="00181FBD" w:rsidRPr="00B22B6E" w:rsidRDefault="00181FBD" w:rsidP="00181FBD">
      <w:pPr>
        <w:tabs>
          <w:tab w:val="left" w:pos="2190"/>
        </w:tabs>
        <w:ind w:firstLine="720"/>
        <w:jc w:val="both"/>
        <w:rPr>
          <w:color w:val="000000"/>
        </w:rPr>
      </w:pPr>
      <w:r w:rsidRPr="00B22B6E">
        <w:rPr>
          <w:color w:val="000000"/>
        </w:rPr>
        <w:t xml:space="preserve">4. Рассмотрение уведомления о намерении выполнять иную оплачиваемую работу главного специалиста финансово-экономического отдела Комитета по лицензированию Томской области (докладчик – </w:t>
      </w:r>
      <w:proofErr w:type="spellStart"/>
      <w:r w:rsidR="003E2F6F" w:rsidRPr="00B22B6E">
        <w:rPr>
          <w:color w:val="000000"/>
        </w:rPr>
        <w:t>Абсалямова</w:t>
      </w:r>
      <w:proofErr w:type="spellEnd"/>
      <w:r w:rsidR="003E2F6F" w:rsidRPr="00B22B6E">
        <w:rPr>
          <w:color w:val="000000"/>
        </w:rPr>
        <w:t xml:space="preserve"> Н.И</w:t>
      </w:r>
      <w:r w:rsidRPr="00B22B6E">
        <w:rPr>
          <w:color w:val="000000"/>
        </w:rPr>
        <w:t>.)</w:t>
      </w:r>
    </w:p>
    <w:p w:rsidR="00D975F4" w:rsidRPr="00D975F4" w:rsidRDefault="00D975F4" w:rsidP="00D975F4">
      <w:pPr>
        <w:jc w:val="both"/>
      </w:pPr>
    </w:p>
    <w:p w:rsidR="00D975F4" w:rsidRPr="00B22B6E" w:rsidRDefault="00D975F4" w:rsidP="00D975F4">
      <w:pPr>
        <w:jc w:val="both"/>
        <w:rPr>
          <w:b/>
        </w:rPr>
      </w:pPr>
      <w:r w:rsidRPr="00B22B6E">
        <w:t>С</w:t>
      </w:r>
      <w:r w:rsidRPr="00B22B6E">
        <w:rPr>
          <w:b/>
        </w:rPr>
        <w:t>остав  комиссии:</w:t>
      </w:r>
    </w:p>
    <w:p w:rsidR="00D975F4" w:rsidRPr="00B22B6E" w:rsidRDefault="00D975F4" w:rsidP="00D975F4">
      <w:pPr>
        <w:jc w:val="both"/>
      </w:pPr>
      <w:r w:rsidRPr="00B22B6E">
        <w:t>Председатель комиссии:</w:t>
      </w:r>
    </w:p>
    <w:p w:rsidR="00D975F4" w:rsidRPr="00B22B6E" w:rsidRDefault="00D975F4" w:rsidP="00D975F4">
      <w:pPr>
        <w:jc w:val="both"/>
      </w:pPr>
      <w:proofErr w:type="spellStart"/>
      <w:r w:rsidRPr="00B22B6E">
        <w:t>Верюжская</w:t>
      </w:r>
      <w:proofErr w:type="spellEnd"/>
      <w:r w:rsidRPr="00B22B6E">
        <w:t xml:space="preserve"> Ольга Владиславовна – заместитель председателя Комитета по лицензированию Томской области </w:t>
      </w:r>
    </w:p>
    <w:p w:rsidR="00D975F4" w:rsidRPr="00B22B6E" w:rsidRDefault="0045313D" w:rsidP="00D975F4">
      <w:pPr>
        <w:tabs>
          <w:tab w:val="left" w:pos="720"/>
        </w:tabs>
        <w:jc w:val="both"/>
      </w:pPr>
      <w:r>
        <w:t>Секретарь комиссии:</w:t>
      </w:r>
    </w:p>
    <w:p w:rsidR="0045313D" w:rsidRPr="00B22B6E" w:rsidRDefault="0045313D" w:rsidP="0045313D">
      <w:pPr>
        <w:jc w:val="both"/>
      </w:pPr>
      <w:r w:rsidRPr="00B22B6E">
        <w:t>Каменская Светлана Викторовна – главный специалист отдела правовых вопросов и экспертизы</w:t>
      </w:r>
    </w:p>
    <w:p w:rsidR="0045313D" w:rsidRDefault="0045313D" w:rsidP="00D975F4">
      <w:pPr>
        <w:jc w:val="both"/>
      </w:pPr>
    </w:p>
    <w:p w:rsidR="00D975F4" w:rsidRPr="00B22B6E" w:rsidRDefault="00D975F4" w:rsidP="00D975F4">
      <w:pPr>
        <w:jc w:val="both"/>
      </w:pPr>
      <w:r w:rsidRPr="00B22B6E">
        <w:lastRenderedPageBreak/>
        <w:t>Члены комиссии:</w:t>
      </w:r>
    </w:p>
    <w:p w:rsidR="00D975F4" w:rsidRPr="00B22B6E" w:rsidRDefault="00D975F4" w:rsidP="00D975F4">
      <w:pPr>
        <w:jc w:val="both"/>
      </w:pPr>
      <w:proofErr w:type="spellStart"/>
      <w:r w:rsidRPr="00B22B6E">
        <w:t>Абсалямова</w:t>
      </w:r>
      <w:proofErr w:type="spellEnd"/>
      <w:r w:rsidRPr="00B22B6E">
        <w:t xml:space="preserve"> </w:t>
      </w:r>
      <w:proofErr w:type="spellStart"/>
      <w:r w:rsidRPr="00B22B6E">
        <w:t>Надия</w:t>
      </w:r>
      <w:proofErr w:type="spellEnd"/>
      <w:r w:rsidRPr="00B22B6E">
        <w:t xml:space="preserve"> </w:t>
      </w:r>
      <w:proofErr w:type="spellStart"/>
      <w:r w:rsidRPr="00B22B6E">
        <w:t>Ильясовна</w:t>
      </w:r>
      <w:proofErr w:type="spellEnd"/>
      <w:r w:rsidRPr="00B22B6E">
        <w:t xml:space="preserve"> – консультант отдела правовых вопросов и экспертизы</w:t>
      </w:r>
    </w:p>
    <w:p w:rsidR="00D975F4" w:rsidRPr="00B22B6E" w:rsidRDefault="00D975F4" w:rsidP="00D975F4">
      <w:pPr>
        <w:tabs>
          <w:tab w:val="left" w:pos="9355"/>
        </w:tabs>
        <w:jc w:val="both"/>
      </w:pPr>
    </w:p>
    <w:p w:rsidR="00D975F4" w:rsidRPr="00B22B6E" w:rsidRDefault="00D975F4" w:rsidP="00D975F4">
      <w:pPr>
        <w:tabs>
          <w:tab w:val="left" w:pos="9355"/>
        </w:tabs>
        <w:jc w:val="both"/>
      </w:pPr>
      <w:r w:rsidRPr="00B22B6E">
        <w:t>Представитель Департамента по профилактике коррупционных и иных правонарушений Администрации Томской области:</w:t>
      </w:r>
    </w:p>
    <w:p w:rsidR="00D975F4" w:rsidRPr="0063621A" w:rsidRDefault="0045313D" w:rsidP="00D975F4">
      <w:pPr>
        <w:tabs>
          <w:tab w:val="left" w:pos="9355"/>
        </w:tabs>
        <w:jc w:val="both"/>
        <w:rPr>
          <w:color w:val="000000"/>
        </w:rPr>
      </w:pPr>
      <w:proofErr w:type="spellStart"/>
      <w:r w:rsidRPr="0063621A">
        <w:rPr>
          <w:color w:val="000000"/>
        </w:rPr>
        <w:t>Коломеец</w:t>
      </w:r>
      <w:proofErr w:type="spellEnd"/>
      <w:r w:rsidRPr="0063621A">
        <w:rPr>
          <w:color w:val="000000"/>
        </w:rPr>
        <w:t xml:space="preserve"> Мария Викторовна</w:t>
      </w:r>
      <w:r w:rsidR="00D975F4" w:rsidRPr="0063621A">
        <w:rPr>
          <w:color w:val="000000"/>
        </w:rPr>
        <w:t xml:space="preserve"> – </w:t>
      </w:r>
      <w:r w:rsidRPr="0063621A">
        <w:rPr>
          <w:color w:val="000000"/>
        </w:rPr>
        <w:t>консультант</w:t>
      </w:r>
      <w:r w:rsidR="00812122" w:rsidRPr="0063621A">
        <w:rPr>
          <w:color w:val="000000"/>
        </w:rPr>
        <w:t xml:space="preserve"> Комитета</w:t>
      </w:r>
      <w:r w:rsidR="00D975F4" w:rsidRPr="0063621A">
        <w:rPr>
          <w:color w:val="000000"/>
        </w:rPr>
        <w:t xml:space="preserve"> </w:t>
      </w:r>
      <w:r w:rsidR="00812122" w:rsidRPr="0063621A">
        <w:rPr>
          <w:color w:val="000000"/>
        </w:rPr>
        <w:t>противодействия коррупции</w:t>
      </w:r>
      <w:r w:rsidR="00D975F4" w:rsidRPr="0063621A">
        <w:rPr>
          <w:color w:val="000000"/>
        </w:rPr>
        <w:t xml:space="preserve"> Департамента </w:t>
      </w:r>
      <w:r w:rsidR="00E219FD" w:rsidRPr="0063621A">
        <w:rPr>
          <w:color w:val="000000"/>
        </w:rPr>
        <w:t>по профилактике коррупционных и иных правонарушений Администрации Томской области.</w:t>
      </w:r>
    </w:p>
    <w:p w:rsidR="00D975F4" w:rsidRPr="00B22B6E" w:rsidRDefault="00D975F4" w:rsidP="00D975F4">
      <w:pPr>
        <w:tabs>
          <w:tab w:val="left" w:pos="9355"/>
        </w:tabs>
        <w:jc w:val="both"/>
      </w:pPr>
    </w:p>
    <w:p w:rsidR="00D975F4" w:rsidRPr="00B22B6E" w:rsidRDefault="00D975F4" w:rsidP="00D975F4">
      <w:pPr>
        <w:tabs>
          <w:tab w:val="left" w:pos="9355"/>
        </w:tabs>
        <w:jc w:val="both"/>
      </w:pPr>
      <w:r w:rsidRPr="00B22B6E">
        <w:t>Независимые эксперты:</w:t>
      </w:r>
    </w:p>
    <w:p w:rsidR="00181FBD" w:rsidRPr="00B22B6E" w:rsidRDefault="00181FBD" w:rsidP="00181FBD">
      <w:pPr>
        <w:jc w:val="both"/>
      </w:pPr>
      <w:r w:rsidRPr="00B22B6E">
        <w:t>Золотарев Николай Петрович – директор филиала Российской академии народного хозяйства и государственной службы при Президенте Российской Федерации, кандидат экономических наук;</w:t>
      </w:r>
    </w:p>
    <w:p w:rsidR="00D975F4" w:rsidRPr="00B22B6E" w:rsidRDefault="00812122" w:rsidP="00D975F4">
      <w:pPr>
        <w:jc w:val="both"/>
        <w:rPr>
          <w:b/>
        </w:rPr>
      </w:pPr>
      <w:proofErr w:type="spellStart"/>
      <w:r w:rsidRPr="00B22B6E">
        <w:t>Кровельщикова</w:t>
      </w:r>
      <w:proofErr w:type="spellEnd"/>
      <w:r w:rsidRPr="00B22B6E">
        <w:t xml:space="preserve"> Валерия Владимировна</w:t>
      </w:r>
      <w:r w:rsidR="00D975F4" w:rsidRPr="00B22B6E">
        <w:t xml:space="preserve"> – </w:t>
      </w:r>
      <w:r w:rsidRPr="00B22B6E">
        <w:t xml:space="preserve">доцент кафедры конституционного и международного права Юридического института ФГАОУ </w:t>
      </w:r>
      <w:proofErr w:type="gramStart"/>
      <w:r w:rsidRPr="00B22B6E">
        <w:t>ВО</w:t>
      </w:r>
      <w:proofErr w:type="gramEnd"/>
      <w:r w:rsidRPr="00B22B6E">
        <w:t xml:space="preserve"> «Национальный исследовательский  Томский государственный университет», кандидат юридических наук</w:t>
      </w:r>
      <w:r w:rsidR="00D975F4" w:rsidRPr="00B22B6E">
        <w:t>.</w:t>
      </w:r>
    </w:p>
    <w:p w:rsidR="00D975F4" w:rsidRPr="00B22B6E" w:rsidRDefault="00D975F4" w:rsidP="00D975F4">
      <w:pPr>
        <w:tabs>
          <w:tab w:val="left" w:pos="9355"/>
        </w:tabs>
        <w:jc w:val="both"/>
      </w:pPr>
    </w:p>
    <w:p w:rsidR="00D975F4" w:rsidRPr="00B22B6E" w:rsidRDefault="00D975F4" w:rsidP="00FD3A2D">
      <w:pPr>
        <w:numPr>
          <w:ilvl w:val="0"/>
          <w:numId w:val="13"/>
        </w:numPr>
        <w:ind w:left="0" w:firstLine="567"/>
        <w:jc w:val="both"/>
      </w:pPr>
      <w:r w:rsidRPr="00B22B6E">
        <w:t>По первому вопросу повестки:</w:t>
      </w:r>
    </w:p>
    <w:p w:rsidR="00FD3A2D" w:rsidRPr="00B22B6E" w:rsidRDefault="00FD3A2D" w:rsidP="00FD3A2D">
      <w:pPr>
        <w:ind w:firstLine="567"/>
        <w:jc w:val="both"/>
      </w:pPr>
      <w:r w:rsidRPr="00B22B6E">
        <w:t xml:space="preserve">главный специалист отдела правовых вопросов и экспертизы Каменская Светлана Викторовна доложила о выполнении плана противодействия коррупции в Комитете по лицензированию Томской области в четвертом квартале 2017 года. </w:t>
      </w:r>
    </w:p>
    <w:p w:rsidR="00FD3A2D" w:rsidRPr="00B22B6E" w:rsidRDefault="00FD3A2D" w:rsidP="00FD3A2D">
      <w:pPr>
        <w:numPr>
          <w:ilvl w:val="0"/>
          <w:numId w:val="13"/>
        </w:numPr>
        <w:ind w:left="0" w:firstLine="567"/>
        <w:jc w:val="both"/>
      </w:pPr>
      <w:r w:rsidRPr="00B22B6E">
        <w:t>По второму вопросу повестки:</w:t>
      </w:r>
    </w:p>
    <w:p w:rsidR="00FD3A2D" w:rsidRPr="00B22B6E" w:rsidRDefault="00181FBD" w:rsidP="00FD3A2D">
      <w:pPr>
        <w:ind w:firstLine="567"/>
        <w:jc w:val="both"/>
        <w:rPr>
          <w:color w:val="000000"/>
        </w:rPr>
      </w:pPr>
      <w:proofErr w:type="gramStart"/>
      <w:r w:rsidRPr="00B22B6E">
        <w:t xml:space="preserve">консультант отдела правовых вопросов и экспертизы </w:t>
      </w:r>
      <w:proofErr w:type="spellStart"/>
      <w:r w:rsidRPr="00B22B6E">
        <w:t>Абсалямова</w:t>
      </w:r>
      <w:proofErr w:type="spellEnd"/>
      <w:r w:rsidRPr="00B22B6E">
        <w:t xml:space="preserve"> </w:t>
      </w:r>
      <w:proofErr w:type="spellStart"/>
      <w:r w:rsidRPr="00B22B6E">
        <w:t>Надия</w:t>
      </w:r>
      <w:proofErr w:type="spellEnd"/>
      <w:r w:rsidRPr="00B22B6E">
        <w:t xml:space="preserve"> </w:t>
      </w:r>
      <w:proofErr w:type="spellStart"/>
      <w:r w:rsidRPr="00B22B6E">
        <w:t>Ильясовна</w:t>
      </w:r>
      <w:proofErr w:type="spellEnd"/>
      <w:r w:rsidRPr="00B22B6E">
        <w:t xml:space="preserve"> доложила </w:t>
      </w:r>
      <w:r w:rsidRPr="00B22B6E">
        <w:rPr>
          <w:color w:val="000000"/>
        </w:rPr>
        <w:t xml:space="preserve">о </w:t>
      </w:r>
      <w:r w:rsidR="009C6EA0">
        <w:rPr>
          <w:color w:val="000000"/>
        </w:rPr>
        <w:t xml:space="preserve">результатах </w:t>
      </w:r>
      <w:r w:rsidR="00FD3A2D" w:rsidRPr="00B22B6E">
        <w:rPr>
          <w:color w:val="000000"/>
        </w:rPr>
        <w:t>мониторинга административных регламентов предоставления государственных услуг, актуализации реестра государственных услуг (функций) Томской области, размещении сведений о государственных услугах Томской области в федеральной информационной системе «Федеральный реестр государственных и муниципальных услуг (функций)», раскрытии сведений информации о порядке оказания государственный услуг, предоставляемых Комитетом по лицензированию Томской области</w:t>
      </w:r>
      <w:proofErr w:type="gramEnd"/>
    </w:p>
    <w:p w:rsidR="00D975F4" w:rsidRPr="00B22B6E" w:rsidRDefault="00FD3A2D" w:rsidP="00FD3A2D">
      <w:pPr>
        <w:ind w:firstLine="567"/>
        <w:jc w:val="both"/>
      </w:pPr>
      <w:r w:rsidRPr="00B22B6E">
        <w:t>3</w:t>
      </w:r>
      <w:r w:rsidR="00D975F4" w:rsidRPr="00B22B6E">
        <w:t xml:space="preserve">. </w:t>
      </w:r>
      <w:r w:rsidR="003E2F6F" w:rsidRPr="00B22B6E">
        <w:t xml:space="preserve">           </w:t>
      </w:r>
      <w:r w:rsidR="00D975F4" w:rsidRPr="00B22B6E">
        <w:t xml:space="preserve">По </w:t>
      </w:r>
      <w:r w:rsidRPr="00B22B6E">
        <w:t>третьему</w:t>
      </w:r>
      <w:r w:rsidR="00D975F4" w:rsidRPr="00B22B6E">
        <w:t xml:space="preserve"> вопросу повестки:</w:t>
      </w:r>
    </w:p>
    <w:p w:rsidR="00D975F4" w:rsidRPr="00B22B6E" w:rsidRDefault="003E2F6F" w:rsidP="00FD3A2D">
      <w:pPr>
        <w:ind w:firstLine="567"/>
        <w:jc w:val="both"/>
      </w:pPr>
      <w:proofErr w:type="gramStart"/>
      <w:r w:rsidRPr="00B22B6E">
        <w:t xml:space="preserve">главный специалист отдела правовых вопросов и экспертизы Каменская Светлана Викторовна </w:t>
      </w:r>
      <w:r w:rsidR="003724C8" w:rsidRPr="00B22B6E">
        <w:t xml:space="preserve">доложила </w:t>
      </w:r>
      <w:r w:rsidR="00FD3A2D" w:rsidRPr="00B22B6E">
        <w:t xml:space="preserve">о результатах анализа </w:t>
      </w:r>
      <w:r w:rsidR="00FD3A2D" w:rsidRPr="00B22B6E">
        <w:rPr>
          <w:color w:val="000000"/>
        </w:rPr>
        <w:t xml:space="preserve">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(далее – Комиссия) во втором полугодии 2017 года и </w:t>
      </w:r>
      <w:r w:rsidR="009C6EA0">
        <w:rPr>
          <w:color w:val="000000"/>
        </w:rPr>
        <w:t xml:space="preserve">представила на обсуждение Комиссии </w:t>
      </w:r>
      <w:r w:rsidR="00FD3A2D" w:rsidRPr="00B22B6E">
        <w:rPr>
          <w:color w:val="000000"/>
        </w:rPr>
        <w:t>план работы Комиссии на первое полугодие 2018 года</w:t>
      </w:r>
      <w:r w:rsidR="004D69C5" w:rsidRPr="00B22B6E">
        <w:t>.</w:t>
      </w:r>
      <w:proofErr w:type="gramEnd"/>
    </w:p>
    <w:p w:rsidR="00FD3A2D" w:rsidRPr="00B22B6E" w:rsidRDefault="00FD3A2D" w:rsidP="003E2F6F">
      <w:pPr>
        <w:numPr>
          <w:ilvl w:val="0"/>
          <w:numId w:val="16"/>
        </w:numPr>
        <w:ind w:left="0" w:firstLine="567"/>
        <w:jc w:val="both"/>
      </w:pPr>
      <w:r w:rsidRPr="00B22B6E">
        <w:t>По четвертому вопросу повестки:</w:t>
      </w:r>
    </w:p>
    <w:p w:rsidR="00FD3A2D" w:rsidRPr="00B22B6E" w:rsidRDefault="003E2F6F" w:rsidP="003E2F6F">
      <w:pPr>
        <w:ind w:firstLine="709"/>
        <w:jc w:val="both"/>
      </w:pPr>
      <w:r w:rsidRPr="00B22B6E">
        <w:t xml:space="preserve">консультант отдела правовых вопросов и экспертизы </w:t>
      </w:r>
      <w:proofErr w:type="spellStart"/>
      <w:r w:rsidRPr="00B22B6E">
        <w:t>Абсалямова</w:t>
      </w:r>
      <w:proofErr w:type="spellEnd"/>
      <w:r w:rsidRPr="00B22B6E">
        <w:t xml:space="preserve"> </w:t>
      </w:r>
      <w:proofErr w:type="spellStart"/>
      <w:r w:rsidRPr="00B22B6E">
        <w:t>Надия</w:t>
      </w:r>
      <w:proofErr w:type="spellEnd"/>
      <w:r w:rsidRPr="00B22B6E">
        <w:t xml:space="preserve"> </w:t>
      </w:r>
      <w:proofErr w:type="spellStart"/>
      <w:r w:rsidRPr="00B22B6E">
        <w:t>Ильясовна</w:t>
      </w:r>
      <w:proofErr w:type="spellEnd"/>
      <w:r w:rsidRPr="00B22B6E">
        <w:t xml:space="preserve"> доложила о поступившем в Комиссию </w:t>
      </w:r>
      <w:r w:rsidRPr="00B22B6E">
        <w:rPr>
          <w:color w:val="000000"/>
        </w:rPr>
        <w:t>от главного специалиста финансово-экономического отдела Комитета по лицензированию Томской области</w:t>
      </w:r>
      <w:r w:rsidRPr="00B22B6E">
        <w:t xml:space="preserve"> уведомлении </w:t>
      </w:r>
      <w:r w:rsidRPr="00B22B6E">
        <w:rPr>
          <w:color w:val="000000"/>
        </w:rPr>
        <w:t xml:space="preserve">о намерении выполнять иную оплачиваемую работу </w:t>
      </w:r>
    </w:p>
    <w:p w:rsidR="004D69C5" w:rsidRPr="00B22B6E" w:rsidRDefault="004D69C5" w:rsidP="00D975F4">
      <w:pPr>
        <w:ind w:firstLine="709"/>
        <w:jc w:val="both"/>
      </w:pPr>
    </w:p>
    <w:p w:rsidR="00D975F4" w:rsidRPr="00B22B6E" w:rsidRDefault="00D975F4" w:rsidP="00D975F4">
      <w:pPr>
        <w:ind w:firstLine="709"/>
        <w:jc w:val="both"/>
        <w:rPr>
          <w:b/>
        </w:rPr>
      </w:pPr>
      <w:r w:rsidRPr="00B22B6E">
        <w:rPr>
          <w:b/>
        </w:rPr>
        <w:t>Решение комиссии:</w:t>
      </w:r>
    </w:p>
    <w:p w:rsidR="00D975F4" w:rsidRPr="00B22B6E" w:rsidRDefault="00D975F4" w:rsidP="00D975F4">
      <w:pPr>
        <w:ind w:firstLine="709"/>
        <w:jc w:val="both"/>
      </w:pPr>
      <w:r w:rsidRPr="00B22B6E">
        <w:t xml:space="preserve">По вопросам с 1 по </w:t>
      </w:r>
      <w:r w:rsidR="00A53531" w:rsidRPr="00B22B6E">
        <w:t>3</w:t>
      </w:r>
      <w:r w:rsidRPr="00B22B6E">
        <w:t xml:space="preserve"> повестки:</w:t>
      </w:r>
    </w:p>
    <w:p w:rsidR="00D975F4" w:rsidRPr="00B22B6E" w:rsidRDefault="00D975F4" w:rsidP="00D975F4">
      <w:pPr>
        <w:ind w:firstLine="709"/>
        <w:jc w:val="both"/>
      </w:pPr>
      <w:r w:rsidRPr="00B22B6E">
        <w:t>Принять к сведению.</w:t>
      </w:r>
    </w:p>
    <w:p w:rsidR="003E2F6F" w:rsidRPr="00B22B6E" w:rsidRDefault="003E2F6F" w:rsidP="00D975F4">
      <w:pPr>
        <w:ind w:firstLine="709"/>
        <w:jc w:val="both"/>
      </w:pPr>
      <w:r w:rsidRPr="00B22B6E">
        <w:t>По вопросу 3 повестки</w:t>
      </w:r>
      <w:r w:rsidR="00A53531" w:rsidRPr="00B22B6E">
        <w:t xml:space="preserve"> в части утверждения плана работы Комиссии на первое полугодие 2018 года</w:t>
      </w:r>
      <w:r w:rsidRPr="00B22B6E">
        <w:t>:</w:t>
      </w:r>
    </w:p>
    <w:p w:rsidR="003E2F6F" w:rsidRPr="00B22B6E" w:rsidRDefault="00A53531" w:rsidP="00D975F4">
      <w:pPr>
        <w:ind w:firstLine="709"/>
        <w:jc w:val="both"/>
      </w:pPr>
      <w:r w:rsidRPr="00B22B6E">
        <w:t>Утвердить.</w:t>
      </w:r>
    </w:p>
    <w:p w:rsidR="003E2F6F" w:rsidRPr="0045313D" w:rsidRDefault="003E2F6F" w:rsidP="00D975F4">
      <w:pPr>
        <w:ind w:firstLine="709"/>
        <w:jc w:val="both"/>
      </w:pPr>
      <w:r w:rsidRPr="0045313D">
        <w:t>По вопросу 4 повестки:</w:t>
      </w:r>
    </w:p>
    <w:p w:rsidR="003E2F6F" w:rsidRPr="00B22B6E" w:rsidRDefault="00EC230E" w:rsidP="00D975F4">
      <w:pPr>
        <w:ind w:firstLine="709"/>
        <w:jc w:val="both"/>
      </w:pPr>
      <w:r w:rsidRPr="0045313D">
        <w:t>Согласовать</w:t>
      </w:r>
      <w:r>
        <w:t xml:space="preserve"> </w:t>
      </w:r>
    </w:p>
    <w:p w:rsidR="004D69C5" w:rsidRPr="00B22B6E" w:rsidRDefault="004D69C5" w:rsidP="00D975F4">
      <w:pPr>
        <w:jc w:val="both"/>
      </w:pPr>
    </w:p>
    <w:p w:rsidR="00D975F4" w:rsidRPr="00B22B6E" w:rsidRDefault="00D975F4" w:rsidP="00D975F4">
      <w:pPr>
        <w:jc w:val="both"/>
      </w:pPr>
      <w:r w:rsidRPr="00B22B6E">
        <w:tab/>
        <w:t xml:space="preserve"> </w:t>
      </w:r>
    </w:p>
    <w:p w:rsidR="00D975F4" w:rsidRPr="00B22B6E" w:rsidRDefault="00D975F4" w:rsidP="00D975F4">
      <w:pPr>
        <w:jc w:val="both"/>
      </w:pPr>
      <w:r w:rsidRPr="00B22B6E">
        <w:lastRenderedPageBreak/>
        <w:t xml:space="preserve">Приложения к протоколу: </w:t>
      </w:r>
    </w:p>
    <w:p w:rsidR="00D975F4" w:rsidRPr="00B22B6E" w:rsidRDefault="00D975F4" w:rsidP="00D975F4">
      <w:pPr>
        <w:jc w:val="both"/>
      </w:pPr>
    </w:p>
    <w:p w:rsidR="00D975F4" w:rsidRPr="00B22B6E" w:rsidRDefault="00EC230E" w:rsidP="00B22B6E">
      <w:pPr>
        <w:numPr>
          <w:ilvl w:val="0"/>
          <w:numId w:val="12"/>
        </w:numPr>
        <w:ind w:left="0" w:firstLine="567"/>
        <w:jc w:val="both"/>
      </w:pPr>
      <w:r>
        <w:t xml:space="preserve">Отчет </w:t>
      </w:r>
      <w:r w:rsidR="00D975F4" w:rsidRPr="00B22B6E">
        <w:t xml:space="preserve">о выполнении </w:t>
      </w:r>
      <w:r w:rsidRPr="00B22B6E">
        <w:t>в 4</w:t>
      </w:r>
      <w:r>
        <w:t xml:space="preserve"> квартале 2017 года</w:t>
      </w:r>
      <w:r w:rsidRPr="00B22B6E">
        <w:t xml:space="preserve"> </w:t>
      </w:r>
      <w:r w:rsidR="00D975F4" w:rsidRPr="00B22B6E">
        <w:t>мероприятий Плана противодействия коррупции</w:t>
      </w:r>
      <w:r w:rsidR="004D69C5" w:rsidRPr="00B22B6E">
        <w:t>;</w:t>
      </w:r>
    </w:p>
    <w:p w:rsidR="00293DC1" w:rsidRPr="00B22B6E" w:rsidRDefault="004D69C5" w:rsidP="00B22B6E">
      <w:pPr>
        <w:numPr>
          <w:ilvl w:val="0"/>
          <w:numId w:val="12"/>
        </w:numPr>
        <w:ind w:left="0" w:firstLine="567"/>
        <w:jc w:val="both"/>
      </w:pPr>
      <w:r w:rsidRPr="00B22B6E">
        <w:t xml:space="preserve">Отчет о </w:t>
      </w:r>
      <w:r w:rsidR="00A53531" w:rsidRPr="00B22B6E">
        <w:rPr>
          <w:color w:val="000000"/>
        </w:rPr>
        <w:t>мониторинге административных регламентов предоставления государственных услуг, актуализации реестра государственных услуг (функций) Томской области, размещени</w:t>
      </w:r>
      <w:r w:rsidR="009C6EA0">
        <w:rPr>
          <w:color w:val="000000"/>
        </w:rPr>
        <w:t>и</w:t>
      </w:r>
      <w:bookmarkStart w:id="0" w:name="_GoBack"/>
      <w:bookmarkEnd w:id="0"/>
      <w:r w:rsidR="00A53531" w:rsidRPr="00B22B6E">
        <w:rPr>
          <w:color w:val="000000"/>
        </w:rPr>
        <w:t xml:space="preserve"> сведений о государственных услугах Томской области в федеральной информационной системе «Федеральный реестр государственных и муниципальных услуг (функций)», раскрытии сведений информации о порядке оказания государственный услуг, предоставляемых Комитетом по лицензированию Томской области </w:t>
      </w:r>
      <w:r w:rsidRPr="00B22B6E">
        <w:t>на 2 л.;</w:t>
      </w:r>
    </w:p>
    <w:p w:rsidR="00A53531" w:rsidRPr="00B22B6E" w:rsidRDefault="00A53531" w:rsidP="00B22B6E">
      <w:pPr>
        <w:numPr>
          <w:ilvl w:val="0"/>
          <w:numId w:val="12"/>
        </w:numPr>
        <w:ind w:left="0" w:firstLine="567"/>
        <w:jc w:val="both"/>
      </w:pPr>
      <w:r w:rsidRPr="00B22B6E">
        <w:rPr>
          <w:color w:val="000000"/>
        </w:rPr>
        <w:t>Информация об анализе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во втором полугодии 2017 года;</w:t>
      </w:r>
    </w:p>
    <w:p w:rsidR="00A53531" w:rsidRPr="00B22B6E" w:rsidRDefault="00A53531" w:rsidP="00B22B6E">
      <w:pPr>
        <w:numPr>
          <w:ilvl w:val="0"/>
          <w:numId w:val="12"/>
        </w:numPr>
        <w:ind w:left="0" w:firstLine="567"/>
        <w:jc w:val="both"/>
      </w:pPr>
      <w:r w:rsidRPr="00B22B6E">
        <w:rPr>
          <w:color w:val="000000"/>
        </w:rPr>
        <w:t xml:space="preserve">План </w:t>
      </w:r>
      <w:r w:rsidR="00B22B6E" w:rsidRPr="00B22B6E">
        <w:rPr>
          <w:color w:val="000000"/>
        </w:rPr>
        <w:t>работы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 в четвертом квартале 2017 года.</w:t>
      </w:r>
    </w:p>
    <w:p w:rsidR="004D69C5" w:rsidRPr="00B22B6E" w:rsidRDefault="00B22B6E" w:rsidP="00B22B6E">
      <w:pPr>
        <w:numPr>
          <w:ilvl w:val="0"/>
          <w:numId w:val="12"/>
        </w:numPr>
        <w:ind w:left="0" w:firstLine="567"/>
        <w:jc w:val="both"/>
      </w:pPr>
      <w:r w:rsidRPr="00B22B6E">
        <w:t xml:space="preserve">Уведомление </w:t>
      </w:r>
      <w:r w:rsidRPr="00B22B6E">
        <w:rPr>
          <w:color w:val="000000"/>
        </w:rPr>
        <w:t>о намерении выполнять иную оплачиваемую работу</w:t>
      </w:r>
      <w:r w:rsidR="004D69C5" w:rsidRPr="00B22B6E">
        <w:t>.</w:t>
      </w:r>
    </w:p>
    <w:p w:rsidR="00D975F4" w:rsidRPr="00B22B6E" w:rsidRDefault="00D975F4" w:rsidP="00D975F4">
      <w:pPr>
        <w:tabs>
          <w:tab w:val="left" w:pos="9355"/>
        </w:tabs>
      </w:pPr>
    </w:p>
    <w:p w:rsidR="00D975F4" w:rsidRPr="00B22B6E" w:rsidRDefault="00D975F4" w:rsidP="00D975F4">
      <w:pPr>
        <w:tabs>
          <w:tab w:val="left" w:pos="9355"/>
        </w:tabs>
      </w:pPr>
    </w:p>
    <w:p w:rsidR="00D975F4" w:rsidRPr="00B22B6E" w:rsidRDefault="00D975F4" w:rsidP="00D975F4">
      <w:pPr>
        <w:tabs>
          <w:tab w:val="left" w:pos="9355"/>
        </w:tabs>
      </w:pPr>
      <w:r w:rsidRPr="00B22B6E">
        <w:t xml:space="preserve">Председатель Комиссии                                      ___________________ </w:t>
      </w:r>
      <w:r w:rsidR="004D69C5" w:rsidRPr="00B22B6E">
        <w:t xml:space="preserve"> </w:t>
      </w:r>
      <w:r w:rsidRPr="00B22B6E">
        <w:t xml:space="preserve">О.В. </w:t>
      </w:r>
      <w:proofErr w:type="spellStart"/>
      <w:r w:rsidRPr="00B22B6E">
        <w:t>Верюжская</w:t>
      </w:r>
      <w:proofErr w:type="spellEnd"/>
    </w:p>
    <w:p w:rsidR="00D975F4" w:rsidRPr="00B22B6E" w:rsidRDefault="00D975F4" w:rsidP="00D975F4">
      <w:pPr>
        <w:tabs>
          <w:tab w:val="left" w:pos="9355"/>
        </w:tabs>
      </w:pPr>
    </w:p>
    <w:p w:rsidR="00D975F4" w:rsidRPr="00B22B6E" w:rsidRDefault="00D975F4" w:rsidP="00D975F4">
      <w:pPr>
        <w:tabs>
          <w:tab w:val="left" w:pos="9355"/>
        </w:tabs>
      </w:pPr>
      <w:r w:rsidRPr="00B22B6E">
        <w:t xml:space="preserve">Член Комиссии: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  <w:t xml:space="preserve">       </w:t>
      </w:r>
      <w:r w:rsidRPr="00B22B6E">
        <w:tab/>
        <w:t xml:space="preserve">                     __________________  Н.И. </w:t>
      </w:r>
      <w:proofErr w:type="spellStart"/>
      <w:r w:rsidRPr="00B22B6E">
        <w:t>Абсалямова</w:t>
      </w:r>
      <w:proofErr w:type="spellEnd"/>
      <w:r w:rsidRPr="00B22B6E"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___________________ С.В. Каменская </w:t>
      </w:r>
    </w:p>
    <w:p w:rsidR="00D975F4" w:rsidRPr="00B22B6E" w:rsidRDefault="00D975F4" w:rsidP="00D975F4">
      <w:pPr>
        <w:tabs>
          <w:tab w:val="left" w:pos="540"/>
        </w:tabs>
        <w:jc w:val="both"/>
      </w:pPr>
    </w:p>
    <w:p w:rsidR="00B22B6E" w:rsidRPr="00B22B6E" w:rsidRDefault="00D975F4" w:rsidP="00B22B6E">
      <w:pPr>
        <w:tabs>
          <w:tab w:val="left" w:pos="540"/>
        </w:tabs>
        <w:jc w:val="both"/>
      </w:pPr>
      <w:r w:rsidRPr="00B22B6E">
        <w:t xml:space="preserve">Представитель </w:t>
      </w:r>
      <w:r w:rsidR="00B22B6E" w:rsidRPr="00B22B6E">
        <w:t xml:space="preserve">Департамента по профилактике </w:t>
      </w:r>
    </w:p>
    <w:p w:rsidR="00B22B6E" w:rsidRPr="00B22B6E" w:rsidRDefault="00B22B6E" w:rsidP="00B22B6E">
      <w:pPr>
        <w:tabs>
          <w:tab w:val="left" w:pos="540"/>
        </w:tabs>
        <w:jc w:val="both"/>
      </w:pPr>
      <w:r w:rsidRPr="00B22B6E">
        <w:t xml:space="preserve">коррупционных и иных правонарушений </w:t>
      </w:r>
    </w:p>
    <w:p w:rsidR="00D975F4" w:rsidRPr="00B22B6E" w:rsidRDefault="00B22B6E" w:rsidP="00B22B6E">
      <w:pPr>
        <w:tabs>
          <w:tab w:val="left" w:pos="540"/>
        </w:tabs>
        <w:jc w:val="both"/>
        <w:rPr>
          <w:i/>
        </w:rPr>
      </w:pPr>
      <w:r w:rsidRPr="00B22B6E">
        <w:t>Администрации Томской области</w:t>
      </w:r>
      <w:r w:rsidR="00D975F4" w:rsidRPr="00B22B6E">
        <w:t xml:space="preserve">:            </w:t>
      </w:r>
      <w:r w:rsidRPr="00B22B6E">
        <w:t xml:space="preserve">              </w:t>
      </w:r>
      <w:r w:rsidR="00D975F4" w:rsidRPr="00B22B6E">
        <w:t xml:space="preserve"> __________________ </w:t>
      </w:r>
      <w:r w:rsidR="004D69C5" w:rsidRPr="00B22B6E">
        <w:t xml:space="preserve"> </w:t>
      </w:r>
      <w:r w:rsidR="0045313D">
        <w:t xml:space="preserve">М.В. </w:t>
      </w:r>
      <w:proofErr w:type="spellStart"/>
      <w:r w:rsidR="0045313D">
        <w:t>Коломеец</w:t>
      </w:r>
      <w:proofErr w:type="spellEnd"/>
      <w:r w:rsidR="00D975F4" w:rsidRPr="00B22B6E">
        <w:rPr>
          <w:i/>
        </w:rPr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>Независимые эксперты                                             __________________</w:t>
      </w:r>
      <w:r w:rsidR="00B22B6E" w:rsidRPr="00B22B6E">
        <w:t xml:space="preserve">  Н.П. Золотарев</w:t>
      </w:r>
      <w:r w:rsidRPr="00B22B6E"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      ________________</w:t>
      </w:r>
      <w:r w:rsidR="004D69C5" w:rsidRPr="00B22B6E">
        <w:t>__</w:t>
      </w:r>
      <w:r w:rsidRPr="00B22B6E">
        <w:t xml:space="preserve"> </w:t>
      </w:r>
      <w:r w:rsidR="004D69C5" w:rsidRPr="00B22B6E">
        <w:t xml:space="preserve">В.В. </w:t>
      </w:r>
      <w:proofErr w:type="spellStart"/>
      <w:r w:rsidR="004D69C5" w:rsidRPr="00B22B6E">
        <w:t>Кровельщикова</w:t>
      </w:r>
      <w:proofErr w:type="spellEnd"/>
    </w:p>
    <w:p w:rsidR="008C2B4D" w:rsidRPr="00B22B6E" w:rsidRDefault="008C2B4D" w:rsidP="00D975F4">
      <w:pPr>
        <w:jc w:val="both"/>
      </w:pPr>
    </w:p>
    <w:sectPr w:rsidR="008C2B4D" w:rsidRPr="00B22B6E" w:rsidSect="00765564">
      <w:headerReference w:type="even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087" w:rsidRDefault="00052087">
      <w:r>
        <w:separator/>
      </w:r>
    </w:p>
  </w:endnote>
  <w:endnote w:type="continuationSeparator" w:id="0">
    <w:p w:rsidR="00052087" w:rsidRDefault="00052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087" w:rsidRDefault="00052087">
      <w:r>
        <w:separator/>
      </w:r>
    </w:p>
  </w:footnote>
  <w:footnote w:type="continuationSeparator" w:id="0">
    <w:p w:rsidR="00052087" w:rsidRDefault="00052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A403DAD"/>
    <w:multiLevelType w:val="hybridMultilevel"/>
    <w:tmpl w:val="BE962222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3"/>
  </w:num>
  <w:num w:numId="11">
    <w:abstractNumId w:val="6"/>
  </w:num>
  <w:num w:numId="12">
    <w:abstractNumId w:val="4"/>
  </w:num>
  <w:num w:numId="13">
    <w:abstractNumId w:val="8"/>
  </w:num>
  <w:num w:numId="14">
    <w:abstractNumId w:val="1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3D9"/>
    <w:rsid w:val="0001138E"/>
    <w:rsid w:val="00014724"/>
    <w:rsid w:val="00021E44"/>
    <w:rsid w:val="000230D2"/>
    <w:rsid w:val="0002319D"/>
    <w:rsid w:val="00031032"/>
    <w:rsid w:val="00041E39"/>
    <w:rsid w:val="00044885"/>
    <w:rsid w:val="00044D67"/>
    <w:rsid w:val="0005208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1FBD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D5F73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3DC1"/>
    <w:rsid w:val="00294060"/>
    <w:rsid w:val="00295C4A"/>
    <w:rsid w:val="002A08D9"/>
    <w:rsid w:val="002A0FF9"/>
    <w:rsid w:val="002A2442"/>
    <w:rsid w:val="002B44AA"/>
    <w:rsid w:val="002B6F37"/>
    <w:rsid w:val="002C0A48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1E62"/>
    <w:rsid w:val="00362247"/>
    <w:rsid w:val="003642AD"/>
    <w:rsid w:val="003724C8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20724"/>
    <w:rsid w:val="004227DF"/>
    <w:rsid w:val="0042386C"/>
    <w:rsid w:val="00432040"/>
    <w:rsid w:val="00435CF0"/>
    <w:rsid w:val="00436E33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42AF1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C6EA0"/>
    <w:rsid w:val="009D1CA6"/>
    <w:rsid w:val="009D7505"/>
    <w:rsid w:val="009F161F"/>
    <w:rsid w:val="00A00209"/>
    <w:rsid w:val="00A03A1E"/>
    <w:rsid w:val="00A075A1"/>
    <w:rsid w:val="00A20505"/>
    <w:rsid w:val="00A208E3"/>
    <w:rsid w:val="00A24ED6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2B6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77751"/>
    <w:rsid w:val="00B84867"/>
    <w:rsid w:val="00B86566"/>
    <w:rsid w:val="00B86568"/>
    <w:rsid w:val="00B92D07"/>
    <w:rsid w:val="00B951E4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097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6120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027A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03AD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D3A2D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8A28-601C-4E1A-8403-DFE79D42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21</TotalTime>
  <Pages>3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Надия Абсалямова</cp:lastModifiedBy>
  <cp:revision>8</cp:revision>
  <cp:lastPrinted>2017-12-25T03:24:00Z</cp:lastPrinted>
  <dcterms:created xsi:type="dcterms:W3CDTF">2017-12-15T04:59:00Z</dcterms:created>
  <dcterms:modified xsi:type="dcterms:W3CDTF">2017-12-25T04:05:00Z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